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E8EC" w14:textId="5290DD20" w:rsidR="005A7280" w:rsidRDefault="00DF7E87" w:rsidP="00C07919">
      <w:pPr>
        <w:jc w:val="center"/>
        <w:rPr>
          <w:rFonts w:ascii="TH SarabunPSK" w:hAnsi="TH SarabunPSK" w:cs="TH SarabunPSK"/>
          <w:b/>
          <w:bCs/>
          <w:sz w:val="28"/>
        </w:rPr>
      </w:pPr>
      <w:r w:rsidRPr="00443773">
        <w:rPr>
          <w:rFonts w:ascii="TH SarabunPSK" w:hAnsi="TH SarabunPSK" w:cs="TH SarabunPSK"/>
          <w:b/>
          <w:bCs/>
          <w:sz w:val="28"/>
          <w:cs/>
        </w:rPr>
        <w:t>แบบเสนอโครงการของคณะสาธารณสุขศาสตร์</w:t>
      </w:r>
      <w:r w:rsidR="00827CF9">
        <w:rPr>
          <w:rFonts w:ascii="TH SarabunPSK" w:hAnsi="TH SarabunPSK" w:cs="TH SarabunPSK" w:hint="cs"/>
          <w:b/>
          <w:bCs/>
          <w:sz w:val="28"/>
          <w:cs/>
        </w:rPr>
        <w:t>และสหเวชศาสตร์</w:t>
      </w:r>
    </w:p>
    <w:p w14:paraId="648B4808" w14:textId="1BB39E90" w:rsidR="00DF7E87" w:rsidRDefault="00827CF9" w:rsidP="00D40BCB">
      <w:pPr>
        <w:jc w:val="center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สถาบันพระบรมราชชนก</w:t>
      </w:r>
      <w:r w:rsidR="00CA54D7">
        <w:rPr>
          <w:rFonts w:ascii="TH SarabunPSK" w:hAnsi="TH SarabunPSK" w:cs="TH SarabunPSK"/>
          <w:b/>
          <w:bCs/>
          <w:sz w:val="28"/>
        </w:rPr>
        <w:t xml:space="preserve">  </w:t>
      </w:r>
      <w:r w:rsidR="006F3592">
        <w:rPr>
          <w:rFonts w:ascii="TH SarabunPSK" w:hAnsi="TH SarabunPSK" w:cs="TH SarabunPSK"/>
          <w:b/>
          <w:bCs/>
          <w:sz w:val="28"/>
          <w:cs/>
        </w:rPr>
        <w:t>ปีงบประมาณ 25</w:t>
      </w:r>
      <w:r w:rsidR="005A7280">
        <w:rPr>
          <w:rFonts w:ascii="TH SarabunPSK" w:hAnsi="TH SarabunPSK" w:cs="TH SarabunPSK" w:hint="cs"/>
          <w:b/>
          <w:bCs/>
          <w:sz w:val="28"/>
          <w:cs/>
        </w:rPr>
        <w:t>6</w:t>
      </w:r>
      <w:r w:rsidR="00AC6713">
        <w:rPr>
          <w:rFonts w:ascii="TH SarabunPSK" w:hAnsi="TH SarabunPSK" w:cs="TH SarabunPSK" w:hint="cs"/>
          <w:b/>
          <w:bCs/>
          <w:sz w:val="28"/>
          <w:cs/>
        </w:rPr>
        <w:t>9</w:t>
      </w:r>
    </w:p>
    <w:p w14:paraId="04F95942" w14:textId="77777777" w:rsidR="00F15B04" w:rsidRDefault="00F15B04" w:rsidP="00DF7E87">
      <w:pPr>
        <w:tabs>
          <w:tab w:val="left" w:pos="360"/>
        </w:tabs>
        <w:rPr>
          <w:rFonts w:ascii="TH SarabunPSK" w:hAnsi="TH SarabunPSK" w:cs="TH SarabunPSK"/>
          <w:b/>
          <w:bCs/>
          <w:sz w:val="28"/>
        </w:rPr>
      </w:pPr>
    </w:p>
    <w:p w14:paraId="6CE1E854" w14:textId="77777777" w:rsidR="009E7FFD" w:rsidRPr="00EC2959" w:rsidRDefault="00DF7E87" w:rsidP="00EC2959">
      <w:pPr>
        <w:tabs>
          <w:tab w:val="left" w:pos="360"/>
        </w:tabs>
        <w:spacing w:beforeLines="50" w:before="120"/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b/>
          <w:bCs/>
          <w:sz w:val="28"/>
          <w:cs/>
        </w:rPr>
        <w:t>1.   ชื่อโครงการ</w:t>
      </w:r>
      <w:r w:rsidRPr="00443773">
        <w:rPr>
          <w:rFonts w:ascii="TH SarabunPSK" w:hAnsi="TH SarabunPSK" w:cs="TH SarabunPSK"/>
          <w:sz w:val="28"/>
          <w:cs/>
        </w:rPr>
        <w:t xml:space="preserve">  </w:t>
      </w:r>
      <w:r w:rsidR="00443773">
        <w:rPr>
          <w:rFonts w:ascii="TH SarabunPSK" w:hAnsi="TH SarabunPSK" w:cs="TH SarabunPSK"/>
          <w:sz w:val="28"/>
        </w:rPr>
        <w:t>……</w:t>
      </w:r>
      <w:r w:rsidRPr="00443773">
        <w:rPr>
          <w:rFonts w:ascii="TH SarabunPSK" w:hAnsi="TH SarabunPSK" w:cs="TH SarabunPSK"/>
          <w:sz w:val="28"/>
        </w:rPr>
        <w:t xml:space="preserve">…………………………………………………     </w:t>
      </w:r>
      <w:r w:rsidRPr="00443773">
        <w:rPr>
          <w:rFonts w:ascii="TH SarabunPSK" w:hAnsi="TH SarabunPSK" w:cs="TH SarabunPSK"/>
          <w:sz w:val="28"/>
          <w:cs/>
        </w:rPr>
        <w:t>(รหัสโครงการ...............................................................) (เฉพาะเจ้าหน้าที่)</w:t>
      </w:r>
    </w:p>
    <w:p w14:paraId="319AD6ED" w14:textId="77777777" w:rsidR="00DF7E87" w:rsidRPr="00EC2959" w:rsidRDefault="00DF7E87" w:rsidP="00EC2959">
      <w:pPr>
        <w:tabs>
          <w:tab w:val="left" w:pos="360"/>
        </w:tabs>
        <w:spacing w:beforeLines="50" w:before="120"/>
        <w:rPr>
          <w:rFonts w:ascii="TH SarabunPSK" w:hAnsi="TH SarabunPSK" w:cs="TH SarabunPSK"/>
          <w:color w:val="000000"/>
          <w:sz w:val="28"/>
        </w:rPr>
      </w:pPr>
      <w:r w:rsidRPr="00443773">
        <w:rPr>
          <w:rFonts w:ascii="TH SarabunPSK" w:hAnsi="TH SarabunPSK" w:cs="TH SarabunPSK"/>
          <w:b/>
          <w:bCs/>
          <w:sz w:val="28"/>
        </w:rPr>
        <w:t xml:space="preserve">2.  </w:t>
      </w:r>
      <w:r w:rsidRPr="00443773">
        <w:rPr>
          <w:rFonts w:ascii="TH SarabunPSK" w:hAnsi="TH SarabunPSK" w:cs="TH SarabunPSK"/>
          <w:b/>
          <w:bCs/>
          <w:sz w:val="28"/>
          <w:cs/>
        </w:rPr>
        <w:t>หน่วยงานที่รับผิดชอบ</w:t>
      </w:r>
      <w:r w:rsidRPr="00443773">
        <w:rPr>
          <w:rFonts w:ascii="TH SarabunPSK" w:hAnsi="TH SarabunPSK" w:cs="TH SarabunPSK"/>
          <w:sz w:val="28"/>
          <w:cs/>
        </w:rPr>
        <w:t xml:space="preserve"> </w:t>
      </w:r>
      <w:r w:rsidRPr="00443773">
        <w:rPr>
          <w:rFonts w:ascii="TH SarabunPSK" w:hAnsi="TH SarabunPSK" w:cs="TH SarabunPSK"/>
          <w:color w:val="000000"/>
          <w:sz w:val="28"/>
        </w:rPr>
        <w:t>………………………………………………………………………………..</w:t>
      </w:r>
    </w:p>
    <w:p w14:paraId="1C34180B" w14:textId="77777777" w:rsidR="00DF7E87" w:rsidRPr="00443773" w:rsidRDefault="00DF7E87" w:rsidP="00EC2959">
      <w:pPr>
        <w:tabs>
          <w:tab w:val="left" w:pos="360"/>
        </w:tabs>
        <w:spacing w:beforeLines="50" w:before="120"/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b/>
          <w:bCs/>
          <w:sz w:val="28"/>
          <w:cs/>
        </w:rPr>
        <w:t>3.  ชื่อผู้รับผิดชอบ</w:t>
      </w:r>
      <w:r w:rsidRPr="00443773">
        <w:rPr>
          <w:rFonts w:ascii="TH SarabunPSK" w:hAnsi="TH SarabunPSK" w:cs="TH SarabunPSK"/>
          <w:sz w:val="28"/>
          <w:cs/>
        </w:rPr>
        <w:t xml:space="preserve">  </w:t>
      </w:r>
      <w:r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</w:t>
      </w:r>
    </w:p>
    <w:p w14:paraId="158B1E96" w14:textId="6272F2EC" w:rsidR="00DF7E87" w:rsidRPr="00EC2959" w:rsidRDefault="00DF7E87" w:rsidP="00EC2959">
      <w:pPr>
        <w:tabs>
          <w:tab w:val="left" w:pos="360"/>
        </w:tabs>
        <w:spacing w:beforeLines="50" w:before="120"/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b/>
          <w:bCs/>
          <w:sz w:val="28"/>
          <w:cs/>
        </w:rPr>
        <w:t>4.  ประเภทโครงการ</w:t>
      </w:r>
      <w:r w:rsidRPr="00443773">
        <w:rPr>
          <w:rFonts w:ascii="TH SarabunPSK" w:hAnsi="TH SarabunPSK" w:cs="TH SarabunPSK"/>
          <w:sz w:val="28"/>
          <w:cs/>
        </w:rPr>
        <w:t xml:space="preserve">  </w:t>
      </w:r>
      <w:r w:rsidRPr="00443773">
        <w:rPr>
          <w:rFonts w:ascii="TH SarabunPSK" w:hAnsi="TH SarabunPSK" w:cs="TH SarabunPSK"/>
          <w:sz w:val="28"/>
        </w:rPr>
        <w:sym w:font="Wingdings" w:char="006F"/>
      </w:r>
      <w:r w:rsidR="00D91474">
        <w:rPr>
          <w:rFonts w:ascii="TH SarabunPSK" w:hAnsi="TH SarabunPSK" w:cs="TH SarabunPSK"/>
          <w:sz w:val="28"/>
          <w:cs/>
        </w:rPr>
        <w:t xml:space="preserve">  </w:t>
      </w:r>
      <w:r w:rsidR="00EE3E84">
        <w:rPr>
          <w:rFonts w:ascii="TH SarabunPSK" w:hAnsi="TH SarabunPSK" w:cs="TH SarabunPSK" w:hint="cs"/>
          <w:sz w:val="28"/>
          <w:cs/>
        </w:rPr>
        <w:t>ขับเคลื่อน</w:t>
      </w:r>
      <w:r w:rsidR="00EE3E84" w:rsidRPr="00443773">
        <w:rPr>
          <w:rFonts w:ascii="TH SarabunPSK" w:hAnsi="TH SarabunPSK" w:cs="TH SarabunPSK"/>
          <w:sz w:val="28"/>
          <w:cs/>
        </w:rPr>
        <w:t>ยุทธศาสตร์</w:t>
      </w:r>
      <w:r w:rsidR="00EE3E84">
        <w:rPr>
          <w:rFonts w:ascii="TH SarabunPSK" w:hAnsi="TH SarabunPSK" w:cs="TH SarabunPSK" w:hint="cs"/>
          <w:sz w:val="28"/>
          <w:cs/>
        </w:rPr>
        <w:t xml:space="preserve">  </w:t>
      </w:r>
      <w:r w:rsidRPr="00443773">
        <w:rPr>
          <w:rFonts w:ascii="TH SarabunPSK" w:hAnsi="TH SarabunPSK" w:cs="TH SarabunPSK"/>
          <w:sz w:val="28"/>
        </w:rPr>
        <w:sym w:font="Wingdings" w:char="006F"/>
      </w:r>
      <w:r w:rsidRPr="00443773">
        <w:rPr>
          <w:rFonts w:ascii="TH SarabunPSK" w:hAnsi="TH SarabunPSK" w:cs="TH SarabunPSK"/>
          <w:sz w:val="28"/>
          <w:cs/>
        </w:rPr>
        <w:t xml:space="preserve">  </w:t>
      </w:r>
      <w:r w:rsidR="00EE3E84">
        <w:rPr>
          <w:rFonts w:ascii="TH SarabunPSK" w:hAnsi="TH SarabunPSK" w:cs="TH SarabunPSK" w:hint="cs"/>
          <w:sz w:val="28"/>
          <w:cs/>
        </w:rPr>
        <w:t xml:space="preserve">ขับเคลื่อนการดำเนินการเชิงนโยบาย  </w:t>
      </w:r>
      <w:r w:rsidR="00D91474" w:rsidRPr="00443773">
        <w:rPr>
          <w:rFonts w:ascii="TH SarabunPSK" w:hAnsi="TH SarabunPSK" w:cs="TH SarabunPSK"/>
          <w:sz w:val="28"/>
        </w:rPr>
        <w:sym w:font="Wingdings" w:char="006F"/>
      </w:r>
      <w:r w:rsidR="00D91474" w:rsidRPr="00443773">
        <w:rPr>
          <w:rFonts w:ascii="TH SarabunPSK" w:hAnsi="TH SarabunPSK" w:cs="TH SarabunPSK"/>
          <w:sz w:val="28"/>
          <w:cs/>
        </w:rPr>
        <w:t xml:space="preserve">  </w:t>
      </w:r>
      <w:r w:rsidR="00EE3E84" w:rsidRPr="00443773">
        <w:rPr>
          <w:rFonts w:ascii="TH SarabunPSK" w:hAnsi="TH SarabunPSK" w:cs="TH SarabunPSK"/>
          <w:sz w:val="28"/>
          <w:cs/>
        </w:rPr>
        <w:t>พัฒนา</w:t>
      </w:r>
      <w:r w:rsidR="00EE3E84">
        <w:rPr>
          <w:rFonts w:ascii="TH SarabunPSK" w:hAnsi="TH SarabunPSK" w:cs="TH SarabunPSK" w:hint="cs"/>
          <w:sz w:val="28"/>
          <w:cs/>
        </w:rPr>
        <w:t>องค์กร</w:t>
      </w:r>
      <w:r w:rsidR="00EE3E84" w:rsidRPr="00443773">
        <w:rPr>
          <w:rFonts w:ascii="TH SarabunPSK" w:hAnsi="TH SarabunPSK" w:cs="TH SarabunPSK"/>
          <w:sz w:val="28"/>
          <w:cs/>
        </w:rPr>
        <w:t xml:space="preserve">  </w:t>
      </w:r>
      <w:r w:rsidR="00EE3E84" w:rsidRPr="00443773">
        <w:rPr>
          <w:rFonts w:ascii="TH SarabunPSK" w:hAnsi="TH SarabunPSK" w:cs="TH SarabunPSK"/>
          <w:sz w:val="28"/>
        </w:rPr>
        <w:sym w:font="Wingdings" w:char="006F"/>
      </w:r>
      <w:r w:rsidR="00EE3E84">
        <w:rPr>
          <w:rFonts w:ascii="TH SarabunPSK" w:hAnsi="TH SarabunPSK" w:cs="TH SarabunPSK" w:hint="cs"/>
          <w:sz w:val="28"/>
          <w:cs/>
        </w:rPr>
        <w:t>ภารกิจประจำ/พื้นฐาน</w:t>
      </w:r>
    </w:p>
    <w:p w14:paraId="15212A00" w14:textId="77777777" w:rsidR="00DF7E87" w:rsidRPr="00EC2959" w:rsidRDefault="00DF7E87" w:rsidP="00EC2959">
      <w:pPr>
        <w:tabs>
          <w:tab w:val="left" w:pos="360"/>
        </w:tabs>
        <w:spacing w:beforeLines="50" w:before="120"/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b/>
          <w:bCs/>
          <w:sz w:val="28"/>
          <w:cs/>
        </w:rPr>
        <w:t>5.   ลักษณะโครงการ</w:t>
      </w:r>
      <w:r w:rsidRPr="00443773">
        <w:rPr>
          <w:rFonts w:ascii="TH SarabunPSK" w:hAnsi="TH SarabunPSK" w:cs="TH SarabunPSK"/>
          <w:sz w:val="28"/>
          <w:cs/>
        </w:rPr>
        <w:t xml:space="preserve">      </w:t>
      </w:r>
      <w:r w:rsidRPr="00443773">
        <w:rPr>
          <w:rFonts w:ascii="TH SarabunPSK" w:hAnsi="TH SarabunPSK" w:cs="TH SarabunPSK"/>
          <w:sz w:val="28"/>
        </w:rPr>
        <w:sym w:font="Wingdings" w:char="006F"/>
      </w:r>
      <w:r w:rsidRPr="00443773">
        <w:rPr>
          <w:rFonts w:ascii="TH SarabunPSK" w:hAnsi="TH SarabunPSK" w:cs="TH SarabunPSK"/>
          <w:sz w:val="28"/>
          <w:cs/>
        </w:rPr>
        <w:t xml:space="preserve">  โครงการต่อเนื่อง       </w:t>
      </w:r>
      <w:r w:rsidRPr="00443773">
        <w:rPr>
          <w:rFonts w:ascii="TH SarabunPSK" w:hAnsi="TH SarabunPSK" w:cs="TH SarabunPSK"/>
          <w:sz w:val="28"/>
        </w:rPr>
        <w:tab/>
      </w:r>
      <w:r w:rsidRPr="00443773">
        <w:rPr>
          <w:rFonts w:ascii="TH SarabunPSK" w:hAnsi="TH SarabunPSK" w:cs="TH SarabunPSK"/>
          <w:sz w:val="28"/>
        </w:rPr>
        <w:sym w:font="Wingdings" w:char="006F"/>
      </w:r>
      <w:r w:rsidRPr="00443773">
        <w:rPr>
          <w:rFonts w:ascii="TH SarabunPSK" w:hAnsi="TH SarabunPSK" w:cs="TH SarabunPSK"/>
          <w:sz w:val="28"/>
        </w:rPr>
        <w:t xml:space="preserve">  </w:t>
      </w:r>
      <w:r w:rsidRPr="00443773">
        <w:rPr>
          <w:rFonts w:ascii="TH SarabunPSK" w:hAnsi="TH SarabunPSK" w:cs="TH SarabunPSK"/>
          <w:sz w:val="28"/>
          <w:cs/>
        </w:rPr>
        <w:t xml:space="preserve">โครงการใหม่      </w:t>
      </w:r>
    </w:p>
    <w:p w14:paraId="3454FCBF" w14:textId="47B1EA0B" w:rsidR="00DF7E87" w:rsidRDefault="00DF7E87" w:rsidP="00EC2959">
      <w:pPr>
        <w:tabs>
          <w:tab w:val="left" w:pos="360"/>
        </w:tabs>
        <w:spacing w:beforeLines="50" w:before="120"/>
        <w:rPr>
          <w:rFonts w:ascii="TH SarabunPSK" w:hAnsi="TH SarabunPSK" w:cs="TH SarabunPSK"/>
          <w:b/>
          <w:bCs/>
          <w:sz w:val="28"/>
        </w:rPr>
      </w:pPr>
      <w:r w:rsidRPr="00443773">
        <w:rPr>
          <w:rFonts w:ascii="TH SarabunPSK" w:hAnsi="TH SarabunPSK" w:cs="TH SarabunPSK"/>
          <w:b/>
          <w:bCs/>
          <w:sz w:val="28"/>
          <w:cs/>
        </w:rPr>
        <w:t xml:space="preserve">6.   </w:t>
      </w:r>
      <w:r w:rsidRPr="009E34F8">
        <w:rPr>
          <w:rFonts w:ascii="TH SarabunPSK" w:hAnsi="TH SarabunPSK" w:cs="TH SarabunPSK"/>
          <w:b/>
          <w:bCs/>
          <w:sz w:val="26"/>
          <w:szCs w:val="26"/>
          <w:cs/>
        </w:rPr>
        <w:t>ประเด็นยุทธศาสตร์</w:t>
      </w:r>
      <w:r w:rsidR="00E61828" w:rsidRPr="009E34F8">
        <w:rPr>
          <w:rFonts w:ascii="TH SarabunPSK" w:hAnsi="TH SarabunPSK" w:cs="TH SarabunPSK" w:hint="cs"/>
          <w:b/>
          <w:bCs/>
          <w:sz w:val="26"/>
          <w:szCs w:val="26"/>
          <w:cs/>
        </w:rPr>
        <w:t>และเป้าประสงค์ของ</w:t>
      </w:r>
      <w:r w:rsidR="009E34F8" w:rsidRPr="009E34F8">
        <w:rPr>
          <w:rFonts w:ascii="TH SarabunPSK" w:hAnsi="TH SarabunPSK" w:cs="TH SarabunPSK" w:hint="cs"/>
          <w:b/>
          <w:bCs/>
          <w:color w:val="000000"/>
          <w:sz w:val="26"/>
          <w:szCs w:val="26"/>
          <w:cs/>
        </w:rPr>
        <w:t>สถาบันพระบรมราชชนก</w:t>
      </w:r>
      <w:r w:rsidR="006D72BD" w:rsidRPr="009E34F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ที่สอ</w:t>
      </w:r>
      <w:r w:rsidR="00E446AE" w:rsidRPr="009E34F8">
        <w:rPr>
          <w:rFonts w:ascii="TH SarabunPSK" w:hAnsi="TH SarabunPSK" w:cs="TH SarabunPSK" w:hint="cs"/>
          <w:b/>
          <w:bCs/>
          <w:sz w:val="26"/>
          <w:szCs w:val="26"/>
          <w:cs/>
        </w:rPr>
        <w:t>ดคล้องกับ</w:t>
      </w:r>
      <w:r w:rsidR="00E446AE" w:rsidRPr="009E34F8">
        <w:rPr>
          <w:rFonts w:ascii="TH SarabunPSK" w:hAnsi="TH SarabunPSK" w:cs="TH SarabunPSK"/>
          <w:b/>
          <w:bCs/>
          <w:color w:val="000000"/>
          <w:sz w:val="26"/>
          <w:szCs w:val="26"/>
          <w:cs/>
        </w:rPr>
        <w:t>ยุทธศาสตร์</w:t>
      </w:r>
      <w:r w:rsidR="00E61828" w:rsidRPr="009E34F8">
        <w:rPr>
          <w:rFonts w:ascii="TH SarabunPSK" w:hAnsi="TH SarabunPSK" w:cs="TH SarabunPSK" w:hint="cs"/>
          <w:b/>
          <w:bCs/>
          <w:sz w:val="26"/>
          <w:szCs w:val="26"/>
          <w:cs/>
        </w:rPr>
        <w:t>และเป้าประสงค์ของ</w:t>
      </w:r>
      <w:r w:rsidR="00E446AE" w:rsidRPr="009E34F8">
        <w:rPr>
          <w:rFonts w:ascii="TH SarabunPSK" w:hAnsi="TH SarabunPSK" w:cs="TH SarabunPSK"/>
          <w:b/>
          <w:bCs/>
          <w:color w:val="000000"/>
          <w:sz w:val="26"/>
          <w:szCs w:val="26"/>
          <w:cs/>
        </w:rPr>
        <w:t>คณะสาธารณสุขศาสตร์</w:t>
      </w:r>
      <w:r w:rsidR="00E446AE" w:rsidRPr="009E34F8">
        <w:rPr>
          <w:rFonts w:ascii="TH SarabunPSK" w:hAnsi="TH SarabunPSK" w:cs="TH SarabunPSK" w:hint="cs"/>
          <w:b/>
          <w:bCs/>
          <w:color w:val="000000"/>
          <w:sz w:val="26"/>
          <w:szCs w:val="26"/>
          <w:cs/>
        </w:rPr>
        <w:t xml:space="preserve"> </w:t>
      </w:r>
      <w:r w:rsidRPr="009E34F8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443773">
        <w:rPr>
          <w:rFonts w:ascii="TH SarabunPSK" w:hAnsi="TH SarabunPSK" w:cs="TH SarabunPSK"/>
          <w:b/>
          <w:bCs/>
          <w:sz w:val="28"/>
        </w:rPr>
        <w:t xml:space="preserve"> </w:t>
      </w:r>
      <w:r w:rsidRPr="00443773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3B70EE73" w14:textId="118898B0" w:rsidR="0066696F" w:rsidRPr="00C42706" w:rsidRDefault="00DF7E87" w:rsidP="00CA54D7">
      <w:pPr>
        <w:ind w:left="851" w:hanging="851"/>
        <w:jc w:val="thaiDistribute"/>
        <w:rPr>
          <w:rFonts w:ascii="TH SarabunPSK" w:hAnsi="TH SarabunPSK" w:cs="TH SarabunPSK"/>
          <w:color w:val="1F4E79" w:themeColor="accent5" w:themeShade="80"/>
          <w:sz w:val="26"/>
          <w:szCs w:val="26"/>
        </w:rPr>
      </w:pPr>
      <w:r w:rsidRPr="00C42706">
        <w:rPr>
          <w:rFonts w:ascii="TH SarabunPSK" w:hAnsi="TH SarabunPSK" w:cs="TH SarabunPSK"/>
          <w:color w:val="1F4E79" w:themeColor="accent5" w:themeShade="80"/>
          <w:sz w:val="26"/>
          <w:szCs w:val="26"/>
        </w:rPr>
        <w:t xml:space="preserve">       </w:t>
      </w:r>
      <w:r w:rsidR="0066696F" w:rsidRPr="00C42706">
        <w:rPr>
          <w:rFonts w:ascii="TH SarabunPSK" w:hAnsi="TH SarabunPSK" w:cs="TH SarabunPSK" w:hint="cs"/>
          <w:color w:val="1F4E79" w:themeColor="accent5" w:themeShade="80"/>
          <w:sz w:val="26"/>
          <w:szCs w:val="26"/>
          <w:cs/>
        </w:rPr>
        <w:t xml:space="preserve">6.1  </w:t>
      </w:r>
      <w:r w:rsidR="009B3C37" w:rsidRPr="00C42706">
        <w:rPr>
          <w:rFonts w:ascii="TH SarabunPSK" w:hAnsi="TH SarabunPSK" w:cs="TH SarabunPSK" w:hint="cs"/>
          <w:color w:val="1F4E79" w:themeColor="accent5" w:themeShade="80"/>
          <w:sz w:val="26"/>
          <w:szCs w:val="26"/>
          <w:cs/>
        </w:rPr>
        <w:t xml:space="preserve"> 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>กรุณาทำเครื่อง</w:t>
      </w:r>
      <w:r w:rsidR="0066696F" w:rsidRPr="00C42706">
        <w:rPr>
          <w:rFonts w:ascii="TH SarabunPSK" w:hAnsi="TH SarabunPSK" w:cs="TH SarabunPSK" w:hint="cs"/>
          <w:color w:val="1F4E79" w:themeColor="accent5" w:themeShade="80"/>
          <w:sz w:val="26"/>
          <w:szCs w:val="26"/>
          <w:cs/>
        </w:rPr>
        <w:t>หมาย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 xml:space="preserve"> 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</w:rPr>
        <w:sym w:font="Wingdings 2" w:char="F050"/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</w:rPr>
        <w:t xml:space="preserve"> 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 xml:space="preserve"> ลงในช่อง  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</w:rPr>
        <w:sym w:font="Wingdings" w:char="F0A8"/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 xml:space="preserve">  </w:t>
      </w:r>
      <w:r w:rsidR="00EC4F32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>ยุทธศาสตร์</w:t>
      </w:r>
      <w:r w:rsidR="00CA54D7" w:rsidRPr="00C42706">
        <w:rPr>
          <w:rFonts w:ascii="TH SarabunPSK" w:hAnsi="TH SarabunPSK" w:cs="TH SarabunPSK" w:hint="cs"/>
          <w:b/>
          <w:bCs/>
          <w:color w:val="1F4E79" w:themeColor="accent5" w:themeShade="80"/>
          <w:sz w:val="26"/>
          <w:szCs w:val="26"/>
          <w:cs/>
        </w:rPr>
        <w:t>สถาบันพระบรมราชชนก</w:t>
      </w:r>
      <w:r w:rsidR="00EC4F32" w:rsidRPr="00C42706">
        <w:rPr>
          <w:rFonts w:ascii="TH SarabunPSK" w:hAnsi="TH SarabunPSK" w:cs="TH SarabunPSK"/>
          <w:color w:val="1F4E79" w:themeColor="accent5" w:themeShade="80"/>
          <w:sz w:val="26"/>
          <w:szCs w:val="26"/>
        </w:rPr>
        <w:t xml:space="preserve"> </w:t>
      </w:r>
      <w:r w:rsidR="00EC4F32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>1  ยุทธศาสตร์</w:t>
      </w:r>
      <w:r w:rsidR="00D4559D" w:rsidRPr="00C42706">
        <w:rPr>
          <w:rFonts w:ascii="TH SarabunPSK" w:hAnsi="TH SarabunPSK" w:cs="TH SarabunPSK"/>
          <w:color w:val="1F4E79" w:themeColor="accent5" w:themeShade="80"/>
          <w:sz w:val="26"/>
          <w:szCs w:val="26"/>
        </w:rPr>
        <w:t xml:space="preserve"> 1 SDG</w:t>
      </w:r>
      <w:r w:rsidR="00EC4F32" w:rsidRPr="00C42706">
        <w:rPr>
          <w:rFonts w:ascii="TH SarabunPSK" w:hAnsi="TH SarabunPSK" w:cs="TH SarabunPSK"/>
          <w:color w:val="1F4E79" w:themeColor="accent5" w:themeShade="80"/>
          <w:sz w:val="26"/>
          <w:szCs w:val="26"/>
        </w:rPr>
        <w:t xml:space="preserve"> </w:t>
      </w:r>
      <w:r w:rsidR="006D72BD" w:rsidRPr="00C42706">
        <w:rPr>
          <w:rFonts w:ascii="TH SarabunPSK" w:hAnsi="TH SarabunPSK" w:cs="TH SarabunPSK" w:hint="cs"/>
          <w:color w:val="1F4E79" w:themeColor="accent5" w:themeShade="80"/>
          <w:sz w:val="26"/>
          <w:szCs w:val="26"/>
          <w:cs/>
        </w:rPr>
        <w:t xml:space="preserve"> </w:t>
      </w:r>
      <w:r w:rsidR="0066696F" w:rsidRPr="00C42706">
        <w:rPr>
          <w:rFonts w:ascii="TH SarabunPSK" w:hAnsi="TH SarabunPSK" w:cs="TH SarabunPSK" w:hint="cs"/>
          <w:color w:val="1F4E79" w:themeColor="accent5" w:themeShade="80"/>
          <w:sz w:val="26"/>
          <w:szCs w:val="26"/>
          <w:cs/>
        </w:rPr>
        <w:t>และ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>ทำเครื่อง</w:t>
      </w:r>
      <w:r w:rsidR="0066696F" w:rsidRPr="00C42706">
        <w:rPr>
          <w:rFonts w:ascii="TH SarabunPSK" w:hAnsi="TH SarabunPSK" w:cs="TH SarabunPSK" w:hint="cs"/>
          <w:color w:val="1F4E79" w:themeColor="accent5" w:themeShade="80"/>
          <w:sz w:val="26"/>
          <w:szCs w:val="26"/>
          <w:cs/>
        </w:rPr>
        <w:t>หมาย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 xml:space="preserve">  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</w:rPr>
        <w:sym w:font="Wingdings 2" w:char="F050"/>
      </w:r>
      <w:r w:rsidR="009B3C37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 xml:space="preserve"> 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 xml:space="preserve">ลงในช่อง  </w:t>
      </w:r>
      <w:r w:rsidR="009E34F8" w:rsidRPr="00C42706">
        <w:rPr>
          <w:rFonts w:ascii="TH SarabunPSK" w:hAnsi="TH SarabunPSK" w:cs="TH SarabunPSK"/>
          <w:color w:val="1F4E79" w:themeColor="accent5" w:themeShade="80"/>
          <w:sz w:val="26"/>
          <w:szCs w:val="26"/>
        </w:rPr>
        <w:br/>
      </w:r>
      <w:r w:rsidR="0066696F" w:rsidRPr="00C42706">
        <w:rPr>
          <w:rFonts w:ascii="TH SarabunPSK" w:hAnsi="TH SarabunPSK" w:cs="TH SarabunPSK" w:hint="cs"/>
          <w:color w:val="1F4E79" w:themeColor="accent5" w:themeShade="80"/>
          <w:sz w:val="26"/>
          <w:szCs w:val="26"/>
        </w:rPr>
        <w:sym w:font="Wingdings" w:char="F0A1"/>
      </w:r>
      <w:r w:rsidR="0066696F" w:rsidRPr="00C42706">
        <w:rPr>
          <w:rFonts w:ascii="TH SarabunPSK" w:hAnsi="TH SarabunPSK" w:cs="TH SarabunPSK" w:hint="cs"/>
          <w:color w:val="1F4E79" w:themeColor="accent5" w:themeShade="80"/>
          <w:sz w:val="26"/>
          <w:szCs w:val="26"/>
          <w:cs/>
        </w:rPr>
        <w:t xml:space="preserve"> 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>เป้าประสงค์</w:t>
      </w:r>
      <w:r w:rsidR="00CA54D7" w:rsidRPr="00C42706">
        <w:rPr>
          <w:rFonts w:ascii="TH SarabunPSK" w:hAnsi="TH SarabunPSK" w:cs="TH SarabunPSK" w:hint="cs"/>
          <w:b/>
          <w:bCs/>
          <w:color w:val="1F4E79" w:themeColor="accent5" w:themeShade="80"/>
          <w:sz w:val="26"/>
          <w:szCs w:val="26"/>
          <w:cs/>
        </w:rPr>
        <w:t>สถาบันพระบรมราชชนก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</w:rPr>
        <w:t xml:space="preserve"> </w:t>
      </w:r>
      <w:r w:rsidR="0066696F" w:rsidRPr="00C42706">
        <w:rPr>
          <w:rFonts w:ascii="TH SarabunPSK" w:hAnsi="TH SarabunPSK" w:cs="TH SarabunPSK"/>
          <w:color w:val="1F4E79" w:themeColor="accent5" w:themeShade="80"/>
          <w:sz w:val="26"/>
          <w:szCs w:val="26"/>
          <w:cs/>
        </w:rPr>
        <w:t>1  เป้าประสงค์</w:t>
      </w:r>
      <w:r w:rsidR="0066696F" w:rsidRPr="00C42706">
        <w:rPr>
          <w:rFonts w:ascii="TH SarabunPSK" w:hAnsi="TH SarabunPSK" w:cs="TH SarabunPSK" w:hint="cs"/>
          <w:color w:val="1F4E79" w:themeColor="accent5" w:themeShade="80"/>
          <w:sz w:val="26"/>
          <w:szCs w:val="26"/>
          <w:cs/>
        </w:rPr>
        <w:t xml:space="preserve">  และ</w:t>
      </w:r>
    </w:p>
    <w:p w14:paraId="76787B0E" w14:textId="1B772524" w:rsidR="0066696F" w:rsidRDefault="0066696F" w:rsidP="00CA54D7">
      <w:pPr>
        <w:ind w:left="851" w:hanging="425"/>
        <w:jc w:val="thaiDistribute"/>
        <w:rPr>
          <w:rFonts w:ascii="TH SarabunPSK" w:hAnsi="TH SarabunPSK" w:cs="TH SarabunPSK"/>
          <w:b/>
          <w:bCs/>
          <w:sz w:val="26"/>
          <w:szCs w:val="26"/>
        </w:rPr>
      </w:pPr>
      <w:r w:rsidRPr="00C42706">
        <w:rPr>
          <w:rFonts w:ascii="TH SarabunPSK" w:hAnsi="TH SarabunPSK" w:cs="TH SarabunPSK" w:hint="cs"/>
          <w:color w:val="7030A0"/>
          <w:sz w:val="26"/>
          <w:szCs w:val="26"/>
          <w:cs/>
        </w:rPr>
        <w:t xml:space="preserve">6.2  </w:t>
      </w:r>
      <w:r w:rsidR="00CA54D7" w:rsidRPr="00C42706">
        <w:rPr>
          <w:rFonts w:ascii="TH SarabunPSK" w:hAnsi="TH SarabunPSK" w:cs="TH SarabunPSK" w:hint="cs"/>
          <w:color w:val="7030A0"/>
          <w:sz w:val="26"/>
          <w:szCs w:val="26"/>
          <w:cs/>
        </w:rPr>
        <w:t xml:space="preserve"> </w:t>
      </w:r>
      <w:r w:rsidRPr="00C42706">
        <w:rPr>
          <w:rFonts w:ascii="TH SarabunPSK" w:hAnsi="TH SarabunPSK" w:cs="TH SarabunPSK"/>
          <w:color w:val="7030A0"/>
          <w:sz w:val="26"/>
          <w:szCs w:val="26"/>
          <w:cs/>
        </w:rPr>
        <w:t>ทำเครื่อง</w:t>
      </w:r>
      <w:r w:rsidRPr="00C42706">
        <w:rPr>
          <w:rFonts w:ascii="TH SarabunPSK" w:hAnsi="TH SarabunPSK" w:cs="TH SarabunPSK" w:hint="cs"/>
          <w:color w:val="7030A0"/>
          <w:sz w:val="26"/>
          <w:szCs w:val="26"/>
          <w:cs/>
        </w:rPr>
        <w:t>หมาย</w:t>
      </w:r>
      <w:r w:rsidRPr="00C42706">
        <w:rPr>
          <w:rFonts w:ascii="TH SarabunPSK" w:hAnsi="TH SarabunPSK" w:cs="TH SarabunPSK"/>
          <w:color w:val="7030A0"/>
          <w:sz w:val="26"/>
          <w:szCs w:val="26"/>
          <w:cs/>
        </w:rPr>
        <w:t xml:space="preserve">  </w:t>
      </w:r>
      <w:r w:rsidRPr="00C42706">
        <w:rPr>
          <w:rFonts w:ascii="TH SarabunPSK" w:hAnsi="TH SarabunPSK" w:cs="TH SarabunPSK"/>
          <w:color w:val="7030A0"/>
          <w:sz w:val="26"/>
          <w:szCs w:val="26"/>
        </w:rPr>
        <w:sym w:font="Wingdings 2" w:char="F050"/>
      </w:r>
      <w:r w:rsidRPr="00C42706">
        <w:rPr>
          <w:rFonts w:ascii="TH SarabunPSK" w:hAnsi="TH SarabunPSK" w:cs="TH SarabunPSK"/>
          <w:color w:val="7030A0"/>
          <w:sz w:val="26"/>
          <w:szCs w:val="26"/>
          <w:cs/>
        </w:rPr>
        <w:t xml:space="preserve"> ลงในช่อง  </w:t>
      </w:r>
      <w:r w:rsidR="00EC4F32" w:rsidRPr="00C42706">
        <w:rPr>
          <w:rFonts w:ascii="TH SarabunPSK" w:hAnsi="TH SarabunPSK" w:cs="TH SarabunPSK"/>
          <w:color w:val="7030A0"/>
          <w:sz w:val="26"/>
          <w:szCs w:val="26"/>
        </w:rPr>
        <w:sym w:font="Wingdings" w:char="F0A8"/>
      </w:r>
      <w:r w:rsidR="00EC4F32" w:rsidRPr="00C42706">
        <w:rPr>
          <w:rFonts w:ascii="TH SarabunPSK" w:hAnsi="TH SarabunPSK" w:cs="TH SarabunPSK" w:hint="cs"/>
          <w:color w:val="7030A0"/>
          <w:sz w:val="26"/>
          <w:szCs w:val="26"/>
          <w:cs/>
        </w:rPr>
        <w:t xml:space="preserve">  </w:t>
      </w:r>
      <w:r w:rsidR="00EC4F32" w:rsidRPr="00C42706">
        <w:rPr>
          <w:rFonts w:ascii="TH SarabunPSK" w:hAnsi="TH SarabunPSK" w:cs="TH SarabunPSK"/>
          <w:color w:val="7030A0"/>
          <w:sz w:val="26"/>
          <w:szCs w:val="26"/>
          <w:cs/>
        </w:rPr>
        <w:t>ยุทธศาสตร์คณะสาธารณสุขศาสตร์</w:t>
      </w:r>
      <w:r w:rsidR="00CA54D7" w:rsidRPr="00C42706">
        <w:rPr>
          <w:rFonts w:ascii="TH SarabunPSK" w:hAnsi="TH SarabunPSK" w:cs="TH SarabunPSK" w:hint="cs"/>
          <w:color w:val="7030A0"/>
          <w:sz w:val="26"/>
          <w:szCs w:val="26"/>
          <w:cs/>
        </w:rPr>
        <w:t>ฯ</w:t>
      </w:r>
      <w:r w:rsidRPr="00C42706">
        <w:rPr>
          <w:rFonts w:ascii="TH SarabunPSK" w:hAnsi="TH SarabunPSK" w:cs="TH SarabunPSK" w:hint="cs"/>
          <w:color w:val="7030A0"/>
          <w:sz w:val="26"/>
          <w:szCs w:val="26"/>
          <w:cs/>
        </w:rPr>
        <w:t xml:space="preserve"> </w:t>
      </w:r>
      <w:r w:rsidR="00EC4F32" w:rsidRPr="00CA54D7">
        <w:rPr>
          <w:rFonts w:ascii="TH SarabunPSK" w:hAnsi="TH SarabunPSK" w:cs="TH SarabunPSK" w:hint="cs"/>
          <w:color w:val="FF0000"/>
          <w:sz w:val="26"/>
          <w:szCs w:val="26"/>
          <w:cs/>
        </w:rPr>
        <w:t>ที่สอดคล้องกับ</w:t>
      </w:r>
      <w:r w:rsidR="00EC4F32" w:rsidRPr="00CA54D7">
        <w:rPr>
          <w:rFonts w:ascii="TH SarabunPSK" w:hAnsi="TH SarabunPSK" w:cs="TH SarabunPSK"/>
          <w:color w:val="FF0000"/>
          <w:sz w:val="26"/>
          <w:szCs w:val="26"/>
          <w:cs/>
        </w:rPr>
        <w:t>ยุทธศาสตร์</w:t>
      </w:r>
      <w:r w:rsidR="00CA54D7" w:rsidRPr="00CA54D7">
        <w:rPr>
          <w:rFonts w:ascii="TH SarabunPSK" w:hAnsi="TH SarabunPSK" w:cs="TH SarabunPSK" w:hint="cs"/>
          <w:b/>
          <w:bCs/>
          <w:color w:val="000000"/>
          <w:sz w:val="26"/>
          <w:szCs w:val="26"/>
          <w:cs/>
        </w:rPr>
        <w:t>สถาบันพระบรมราชชนก</w:t>
      </w:r>
      <w:r w:rsidR="006D72BD" w:rsidRPr="00CA54D7">
        <w:rPr>
          <w:rFonts w:ascii="TH SarabunPSK" w:hAnsi="TH SarabunPSK" w:cs="TH SarabunPSK" w:hint="cs"/>
          <w:color w:val="2F5496"/>
          <w:sz w:val="26"/>
          <w:szCs w:val="26"/>
          <w:cs/>
        </w:rPr>
        <w:t xml:space="preserve"> </w:t>
      </w:r>
      <w:r w:rsidR="00EC4F32" w:rsidRPr="00C42706">
        <w:rPr>
          <w:rFonts w:ascii="TH SarabunPSK" w:hAnsi="TH SarabunPSK" w:cs="TH SarabunPSK" w:hint="cs"/>
          <w:color w:val="7030A0"/>
          <w:sz w:val="26"/>
          <w:szCs w:val="26"/>
          <w:cs/>
        </w:rPr>
        <w:t xml:space="preserve">เพียง </w:t>
      </w:r>
      <w:r w:rsidR="00DF48B6" w:rsidRPr="00C42706">
        <w:rPr>
          <w:rFonts w:ascii="TH SarabunPSK" w:hAnsi="TH SarabunPSK" w:cs="TH SarabunPSK"/>
          <w:color w:val="7030A0"/>
          <w:sz w:val="26"/>
          <w:szCs w:val="26"/>
          <w:cs/>
        </w:rPr>
        <w:br/>
      </w:r>
      <w:r w:rsidR="00EC4F32" w:rsidRPr="00C42706">
        <w:rPr>
          <w:rFonts w:ascii="TH SarabunPSK" w:hAnsi="TH SarabunPSK" w:cs="TH SarabunPSK"/>
          <w:color w:val="7030A0"/>
          <w:sz w:val="26"/>
          <w:szCs w:val="26"/>
          <w:cs/>
        </w:rPr>
        <w:t>1  ยุทธศาสตร์</w:t>
      </w:r>
      <w:r w:rsidR="00D4559D" w:rsidRPr="00C42706">
        <w:rPr>
          <w:rFonts w:ascii="TH SarabunPSK" w:hAnsi="TH SarabunPSK" w:cs="TH SarabunPSK" w:hint="cs"/>
          <w:color w:val="7030A0"/>
          <w:sz w:val="26"/>
          <w:szCs w:val="26"/>
          <w:cs/>
        </w:rPr>
        <w:t xml:space="preserve"> และ </w:t>
      </w:r>
      <w:r w:rsidR="00D4559D" w:rsidRPr="00C42706">
        <w:rPr>
          <w:rFonts w:ascii="TH SarabunPSK" w:hAnsi="TH SarabunPSK" w:cs="TH SarabunPSK"/>
          <w:color w:val="7030A0"/>
          <w:sz w:val="26"/>
          <w:szCs w:val="26"/>
        </w:rPr>
        <w:t>S</w:t>
      </w:r>
      <w:r w:rsidR="00C42706" w:rsidRPr="00C42706">
        <w:rPr>
          <w:rFonts w:ascii="TH SarabunPSK" w:hAnsi="TH SarabunPSK" w:cs="TH SarabunPSK"/>
          <w:color w:val="7030A0"/>
          <w:sz w:val="26"/>
          <w:szCs w:val="26"/>
        </w:rPr>
        <w:t>D</w:t>
      </w:r>
      <w:r w:rsidR="00D4559D" w:rsidRPr="00C42706">
        <w:rPr>
          <w:rFonts w:ascii="TH SarabunPSK" w:hAnsi="TH SarabunPSK" w:cs="TH SarabunPSK"/>
          <w:color w:val="7030A0"/>
          <w:sz w:val="26"/>
          <w:szCs w:val="26"/>
        </w:rPr>
        <w:t xml:space="preserve">G </w:t>
      </w:r>
      <w:r w:rsidRPr="00C42706">
        <w:rPr>
          <w:rFonts w:ascii="TH SarabunPSK" w:hAnsi="TH SarabunPSK" w:cs="TH SarabunPSK"/>
          <w:color w:val="7030A0"/>
          <w:sz w:val="26"/>
          <w:szCs w:val="26"/>
        </w:rPr>
        <w:t xml:space="preserve"> </w:t>
      </w:r>
      <w:r w:rsidRPr="00C42706">
        <w:rPr>
          <w:rFonts w:ascii="TH SarabunPSK" w:hAnsi="TH SarabunPSK" w:cs="TH SarabunPSK" w:hint="cs"/>
          <w:color w:val="7030A0"/>
          <w:sz w:val="26"/>
          <w:szCs w:val="26"/>
          <w:cs/>
        </w:rPr>
        <w:t xml:space="preserve">และ </w:t>
      </w:r>
      <w:r w:rsidRPr="00C42706">
        <w:rPr>
          <w:rFonts w:ascii="TH SarabunPSK" w:hAnsi="TH SarabunPSK" w:cs="TH SarabunPSK"/>
          <w:color w:val="7030A0"/>
          <w:sz w:val="26"/>
          <w:szCs w:val="26"/>
          <w:cs/>
        </w:rPr>
        <w:t>ทำเครื่อง</w:t>
      </w:r>
      <w:r w:rsidRPr="00C42706">
        <w:rPr>
          <w:rFonts w:ascii="TH SarabunPSK" w:hAnsi="TH SarabunPSK" w:cs="TH SarabunPSK" w:hint="cs"/>
          <w:color w:val="7030A0"/>
          <w:sz w:val="26"/>
          <w:szCs w:val="26"/>
          <w:cs/>
        </w:rPr>
        <w:t>หมาย</w:t>
      </w:r>
      <w:r w:rsidRPr="00C42706">
        <w:rPr>
          <w:rFonts w:ascii="TH SarabunPSK" w:hAnsi="TH SarabunPSK" w:cs="TH SarabunPSK"/>
          <w:color w:val="7030A0"/>
          <w:sz w:val="26"/>
          <w:szCs w:val="26"/>
          <w:cs/>
        </w:rPr>
        <w:t xml:space="preserve">  </w:t>
      </w:r>
      <w:r w:rsidRPr="00C42706">
        <w:rPr>
          <w:rFonts w:ascii="TH SarabunPSK" w:hAnsi="TH SarabunPSK" w:cs="TH SarabunPSK"/>
          <w:color w:val="7030A0"/>
          <w:sz w:val="26"/>
          <w:szCs w:val="26"/>
        </w:rPr>
        <w:sym w:font="Wingdings 2" w:char="F050"/>
      </w:r>
      <w:r w:rsidRPr="00C42706">
        <w:rPr>
          <w:rFonts w:ascii="TH SarabunPSK" w:hAnsi="TH SarabunPSK" w:cs="TH SarabunPSK"/>
          <w:color w:val="7030A0"/>
          <w:sz w:val="26"/>
          <w:szCs w:val="26"/>
        </w:rPr>
        <w:t xml:space="preserve"> </w:t>
      </w:r>
      <w:r w:rsidRPr="00C42706">
        <w:rPr>
          <w:rFonts w:ascii="TH SarabunPSK" w:hAnsi="TH SarabunPSK" w:cs="TH SarabunPSK"/>
          <w:color w:val="7030A0"/>
          <w:sz w:val="26"/>
          <w:szCs w:val="26"/>
          <w:cs/>
        </w:rPr>
        <w:t xml:space="preserve"> ลงในช่อง  </w:t>
      </w:r>
      <w:r w:rsidRPr="00CA54D7">
        <w:rPr>
          <w:rFonts w:ascii="TH SarabunPSK" w:hAnsi="TH SarabunPSK" w:cs="TH SarabunPSK" w:hint="cs"/>
          <w:color w:val="000000"/>
          <w:sz w:val="26"/>
          <w:szCs w:val="26"/>
        </w:rPr>
        <w:sym w:font="Wingdings" w:char="F0A1"/>
      </w:r>
      <w:r w:rsidRPr="00CA54D7">
        <w:rPr>
          <w:rFonts w:ascii="TH SarabunPSK" w:hAnsi="TH SarabunPSK" w:cs="TH SarabunPSK" w:hint="cs"/>
          <w:sz w:val="26"/>
          <w:szCs w:val="26"/>
          <w:cs/>
        </w:rPr>
        <w:t xml:space="preserve"> </w:t>
      </w:r>
      <w:r w:rsidRPr="00CA54D7">
        <w:rPr>
          <w:rFonts w:ascii="TH SarabunPSK" w:hAnsi="TH SarabunPSK" w:cs="TH SarabunPSK"/>
          <w:sz w:val="26"/>
          <w:szCs w:val="26"/>
          <w:cs/>
        </w:rPr>
        <w:t>เป้าประสงค์</w:t>
      </w:r>
      <w:r w:rsidRPr="00CA54D7">
        <w:rPr>
          <w:rFonts w:ascii="TH SarabunPSK" w:hAnsi="TH SarabunPSK" w:cs="TH SarabunPSK"/>
          <w:color w:val="2F5496"/>
          <w:sz w:val="26"/>
          <w:szCs w:val="26"/>
          <w:cs/>
        </w:rPr>
        <w:t>คณะสาธารณสุขศาสตร์</w:t>
      </w:r>
      <w:r w:rsidRPr="00CA54D7">
        <w:rPr>
          <w:rFonts w:ascii="TH SarabunPSK" w:hAnsi="TH SarabunPSK" w:cs="TH SarabunPSK" w:hint="cs"/>
          <w:color w:val="2F5496"/>
          <w:sz w:val="26"/>
          <w:szCs w:val="26"/>
          <w:cs/>
        </w:rPr>
        <w:t xml:space="preserve">  </w:t>
      </w:r>
      <w:r w:rsidRPr="00CA54D7">
        <w:rPr>
          <w:rFonts w:ascii="TH SarabunPSK" w:hAnsi="TH SarabunPSK" w:cs="TH SarabunPSK"/>
          <w:sz w:val="26"/>
          <w:szCs w:val="26"/>
          <w:cs/>
        </w:rPr>
        <w:t xml:space="preserve">1  </w:t>
      </w:r>
      <w:r w:rsidRPr="00712055">
        <w:rPr>
          <w:rFonts w:ascii="TH SarabunPSK" w:hAnsi="TH SarabunPSK" w:cs="TH SarabunPSK"/>
          <w:color w:val="000000" w:themeColor="text1"/>
          <w:sz w:val="26"/>
          <w:szCs w:val="26"/>
          <w:cs/>
        </w:rPr>
        <w:t>เป้าประสงค์</w:t>
      </w:r>
      <w:r w:rsidR="00712055" w:rsidRPr="00712055">
        <w:rPr>
          <w:rFonts w:ascii="TH SarabunPSK" w:hAnsi="TH SarabunPSK" w:cs="TH SarabunPSK" w:hint="cs"/>
          <w:color w:val="000000" w:themeColor="text1"/>
          <w:sz w:val="26"/>
          <w:szCs w:val="26"/>
          <w:cs/>
        </w:rPr>
        <w:t xml:space="preserve"> 1 </w:t>
      </w:r>
      <w:r w:rsidR="00712055" w:rsidRPr="00712055">
        <w:rPr>
          <w:rFonts w:ascii="TH SarabunPSK" w:hAnsi="TH SarabunPSK" w:cs="TH SarabunPSK"/>
          <w:color w:val="000000" w:themeColor="text1"/>
          <w:sz w:val="26"/>
          <w:szCs w:val="26"/>
        </w:rPr>
        <w:t xml:space="preserve">SI </w:t>
      </w:r>
      <w:r w:rsidRPr="00CA54D7">
        <w:rPr>
          <w:rFonts w:ascii="TH SarabunPSK" w:hAnsi="TH SarabunPSK" w:cs="TH SarabunPSK" w:hint="cs"/>
          <w:color w:val="FF0000"/>
          <w:sz w:val="26"/>
          <w:szCs w:val="26"/>
          <w:cs/>
        </w:rPr>
        <w:t>ที่</w:t>
      </w:r>
      <w:r w:rsidRPr="00CA54D7">
        <w:rPr>
          <w:rFonts w:ascii="TH SarabunPSK" w:hAnsi="TH SarabunPSK" w:cs="TH SarabunPSK" w:hint="cs"/>
          <w:b/>
          <w:bCs/>
          <w:color w:val="FF0000"/>
          <w:sz w:val="26"/>
          <w:szCs w:val="26"/>
          <w:cs/>
        </w:rPr>
        <w:t>สอดคล้องกับ</w:t>
      </w:r>
      <w:r w:rsidRPr="00CA54D7">
        <w:rPr>
          <w:rFonts w:ascii="TH SarabunPSK" w:hAnsi="TH SarabunPSK" w:cs="TH SarabunPSK"/>
          <w:b/>
          <w:bCs/>
          <w:color w:val="FF0000"/>
          <w:sz w:val="26"/>
          <w:szCs w:val="26"/>
          <w:cs/>
        </w:rPr>
        <w:t>เป้าประสงค์</w:t>
      </w:r>
      <w:r w:rsidR="00CA54D7" w:rsidRPr="00CA54D7">
        <w:rPr>
          <w:rFonts w:ascii="TH SarabunPSK" w:hAnsi="TH SarabunPSK" w:cs="TH SarabunPSK" w:hint="cs"/>
          <w:b/>
          <w:bCs/>
          <w:color w:val="000000"/>
          <w:sz w:val="26"/>
          <w:szCs w:val="26"/>
          <w:cs/>
        </w:rPr>
        <w:t>สถาบันพระบรมราชชนก</w:t>
      </w:r>
      <w:r w:rsidR="00D4559D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</w:p>
    <w:p w14:paraId="47D7875B" w14:textId="24BB48BD" w:rsidR="00D4559D" w:rsidRPr="00F76047" w:rsidRDefault="00D4559D" w:rsidP="00CA54D7">
      <w:pPr>
        <w:ind w:left="851" w:hanging="425"/>
        <w:jc w:val="thaiDistribute"/>
        <w:rPr>
          <w:rFonts w:ascii="TH SarabunPSK" w:hAnsi="TH SarabunPSK" w:cs="TH SarabunPSK"/>
          <w:color w:val="FF0000"/>
          <w:sz w:val="26"/>
          <w:szCs w:val="26"/>
        </w:rPr>
      </w:pPr>
      <w:r w:rsidRPr="00F76047">
        <w:rPr>
          <w:rFonts w:ascii="TH SarabunPSK" w:hAnsi="TH SarabunPSK" w:cs="TH SarabunPSK"/>
          <w:color w:val="2F5496"/>
          <w:sz w:val="26"/>
          <w:szCs w:val="26"/>
        </w:rPr>
        <w:t xml:space="preserve">6.3 </w:t>
      </w:r>
      <w:r w:rsidRPr="00F76047">
        <w:rPr>
          <w:rFonts w:ascii="TH SarabunPSK" w:hAnsi="TH SarabunPSK" w:cs="TH SarabunPSK"/>
          <w:color w:val="2F5496"/>
          <w:sz w:val="26"/>
          <w:szCs w:val="26"/>
        </w:rPr>
        <w:tab/>
      </w:r>
      <w:r w:rsidR="00F76047" w:rsidRPr="00F76047">
        <w:rPr>
          <w:rFonts w:ascii="TH SarabunPSK" w:hAnsi="TH SarabunPSK" w:cs="TH SarabunPSK"/>
          <w:sz w:val="26"/>
          <w:szCs w:val="26"/>
          <w:cs/>
        </w:rPr>
        <w:t>ยุทธศาสต</w:t>
      </w:r>
      <w:r w:rsidR="00F76047" w:rsidRPr="00F76047">
        <w:rPr>
          <w:rFonts w:ascii="TH SarabunPSK" w:hAnsi="TH SarabunPSK" w:cs="TH SarabunPSK" w:hint="cs"/>
          <w:sz w:val="26"/>
          <w:szCs w:val="26"/>
          <w:cs/>
        </w:rPr>
        <w:t xml:space="preserve">์ที่ไม่ตรงกับโครงการ </w:t>
      </w:r>
      <w:r w:rsidR="00F76047" w:rsidRPr="00F76047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ให้ลบแถวออกทั้งหมด ทั้ง ยุทธศาสตร์ </w:t>
      </w:r>
      <w:r w:rsidR="00F76047" w:rsidRPr="00F76047">
        <w:rPr>
          <w:rFonts w:ascii="TH SarabunPSK" w:hAnsi="TH SarabunPSK" w:cs="TH SarabunPSK"/>
          <w:color w:val="FF0000"/>
          <w:sz w:val="26"/>
          <w:szCs w:val="26"/>
        </w:rPr>
        <w:t xml:space="preserve">SDG </w:t>
      </w:r>
      <w:r w:rsidR="00F76047" w:rsidRPr="00F76047">
        <w:rPr>
          <w:rFonts w:ascii="TH SarabunPSK" w:hAnsi="TH SarabunPSK" w:cs="TH SarabunPSK" w:hint="cs"/>
          <w:color w:val="FF0000"/>
          <w:sz w:val="26"/>
          <w:szCs w:val="26"/>
          <w:cs/>
        </w:rPr>
        <w:t>เป้าประสงค์</w:t>
      </w:r>
      <w:r w:rsidR="00712055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="00712055" w:rsidRPr="00F76047">
        <w:rPr>
          <w:rFonts w:ascii="TH SarabunPSK" w:hAnsi="TH SarabunPSK" w:cs="TH SarabunPSK" w:hint="cs"/>
          <w:color w:val="FF0000"/>
          <w:sz w:val="26"/>
          <w:szCs w:val="26"/>
          <w:cs/>
        </w:rPr>
        <w:t>และ</w:t>
      </w:r>
      <w:r w:rsidR="00712055">
        <w:rPr>
          <w:rFonts w:ascii="TH SarabunPSK" w:hAnsi="TH SarabunPSK" w:cs="TH SarabunPSK" w:hint="cs"/>
          <w:color w:val="FF0000"/>
          <w:sz w:val="26"/>
          <w:szCs w:val="26"/>
          <w:cs/>
        </w:rPr>
        <w:t xml:space="preserve"> </w:t>
      </w:r>
      <w:r w:rsidR="00712055">
        <w:rPr>
          <w:rFonts w:ascii="TH SarabunPSK" w:hAnsi="TH SarabunPSK" w:cs="TH SarabunPSK"/>
          <w:color w:val="FF0000"/>
          <w:sz w:val="26"/>
          <w:szCs w:val="26"/>
        </w:rPr>
        <w:t>SI</w:t>
      </w:r>
    </w:p>
    <w:tbl>
      <w:tblPr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708"/>
        <w:gridCol w:w="3969"/>
        <w:gridCol w:w="426"/>
        <w:gridCol w:w="708"/>
        <w:gridCol w:w="3827"/>
        <w:gridCol w:w="12"/>
        <w:gridCol w:w="15"/>
      </w:tblGrid>
      <w:tr w:rsidR="0082059A" w:rsidRPr="006A722A" w14:paraId="67A6682A" w14:textId="77777777" w:rsidTr="00F76047">
        <w:trPr>
          <w:trHeight w:val="400"/>
          <w:tblHeader/>
          <w:jc w:val="center"/>
        </w:trPr>
        <w:tc>
          <w:tcPr>
            <w:tcW w:w="10086" w:type="dxa"/>
            <w:gridSpan w:val="8"/>
            <w:shd w:val="clear" w:color="auto" w:fill="auto"/>
            <w:vAlign w:val="center"/>
            <w:hideMark/>
          </w:tcPr>
          <w:p w14:paraId="763436C0" w14:textId="77777777" w:rsidR="00C42706" w:rsidRDefault="00C42706" w:rsidP="00B0119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highlight w:val="yellow"/>
              </w:rPr>
            </w:pPr>
          </w:p>
          <w:p w14:paraId="0715BAA8" w14:textId="362D189E" w:rsidR="0082059A" w:rsidRPr="006A722A" w:rsidRDefault="0082059A" w:rsidP="00B0119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 w:rsidRPr="00F76047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highlight w:val="yellow"/>
                <w:cs/>
              </w:rPr>
              <w:t>ความสอดคล้องระหว่างยุทธศาสตร์</w:t>
            </w:r>
            <w:r w:rsidR="008B400B" w:rsidRPr="00F76047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highlight w:val="yellow"/>
                <w:cs/>
              </w:rPr>
              <w:t xml:space="preserve"> และเป้าประสงค์ </w:t>
            </w:r>
            <w:r w:rsidR="00165FAD" w:rsidRPr="00F76047"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highlight w:val="yellow"/>
                <w:cs/>
              </w:rPr>
              <w:t>สถาบันพระบรมราชชนก</w:t>
            </w:r>
            <w:r w:rsidRPr="00F76047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highlight w:val="yellow"/>
                <w:cs/>
              </w:rPr>
              <w:t xml:space="preserve"> กับยุทธศาสตร์</w:t>
            </w:r>
            <w:r w:rsidR="00F76047"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highlight w:val="yellow"/>
                <w:cs/>
              </w:rPr>
              <w:t xml:space="preserve"> </w:t>
            </w:r>
            <w:r w:rsidR="00F76047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highlight w:val="yellow"/>
              </w:rPr>
              <w:t xml:space="preserve">SDG </w:t>
            </w:r>
            <w:r w:rsidR="008B400B" w:rsidRPr="00F76047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highlight w:val="yellow"/>
                <w:cs/>
              </w:rPr>
              <w:t xml:space="preserve">เป้าประสงค์ </w:t>
            </w:r>
            <w:r w:rsidR="00712055" w:rsidRPr="00F76047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highlight w:val="yellow"/>
                <w:cs/>
              </w:rPr>
              <w:t>และ</w:t>
            </w:r>
            <w:r w:rsidR="00712055"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highlight w:val="yellow"/>
                <w:cs/>
              </w:rPr>
              <w:t xml:space="preserve"> </w:t>
            </w:r>
            <w:r w:rsidR="00712055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highlight w:val="yellow"/>
              </w:rPr>
              <w:t xml:space="preserve">SI </w:t>
            </w:r>
            <w:r w:rsidRPr="00F76047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highlight w:val="yellow"/>
                <w:cs/>
              </w:rPr>
              <w:t>คณะสาธารณสุขศาสตร์</w:t>
            </w:r>
            <w:r w:rsidR="00165FAD" w:rsidRPr="00F76047"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highlight w:val="yellow"/>
                <w:cs/>
              </w:rPr>
              <w:t>และสหเวชศาสตร์</w:t>
            </w:r>
          </w:p>
        </w:tc>
      </w:tr>
      <w:tr w:rsidR="0082059A" w:rsidRPr="006A722A" w14:paraId="4C0DC828" w14:textId="77777777" w:rsidTr="00F76047">
        <w:trPr>
          <w:gridAfter w:val="1"/>
          <w:wAfter w:w="15" w:type="dxa"/>
          <w:trHeight w:val="394"/>
          <w:tblHeader/>
          <w:jc w:val="center"/>
        </w:trPr>
        <w:tc>
          <w:tcPr>
            <w:tcW w:w="5098" w:type="dxa"/>
            <w:gridSpan w:val="3"/>
            <w:shd w:val="clear" w:color="auto" w:fill="0070C0"/>
            <w:vAlign w:val="center"/>
            <w:hideMark/>
          </w:tcPr>
          <w:p w14:paraId="75F708BE" w14:textId="2ED0E5B8" w:rsidR="0082059A" w:rsidRPr="006A722A" w:rsidRDefault="0082059A" w:rsidP="00B0119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>ยุทธศาสตร์</w:t>
            </w:r>
            <w:r w:rsidR="008B400B"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และเป้าประสงค์  </w:t>
            </w:r>
            <w:r w:rsidR="00077005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t xml:space="preserve">   2568-2570 </w:t>
            </w:r>
            <w:r w:rsidR="00CA54D7" w:rsidRPr="006A722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2"/>
                <w:szCs w:val="22"/>
                <w:cs/>
              </w:rPr>
              <w:t>สถาบันพระบรมราชชนก</w:t>
            </w:r>
          </w:p>
          <w:p w14:paraId="21175A09" w14:textId="77777777" w:rsidR="0082059A" w:rsidRPr="006A722A" w:rsidRDefault="0082059A" w:rsidP="00B0119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กรุณาทำเครื่องหมาย  </w:t>
            </w: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sym w:font="Wingdings 2" w:char="F050"/>
            </w: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ลงในช่อง  </w:t>
            </w:r>
            <w:r w:rsidRPr="006A722A">
              <w:rPr>
                <w:rFonts w:ascii="TH SarabunPSK" w:hAnsi="TH SarabunPSK" w:cs="TH SarabunPSK"/>
                <w:color w:val="FFFFFF" w:themeColor="background1"/>
                <w:sz w:val="22"/>
                <w:szCs w:val="22"/>
              </w:rPr>
              <w:sym w:font="Wingdings" w:char="F0A8"/>
            </w: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 </w:t>
            </w:r>
            <w:r w:rsidR="000A0B24"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และ </w:t>
            </w:r>
            <w:r w:rsidR="000A0B24"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sym w:font="Wingdings" w:char="F0A1"/>
            </w:r>
          </w:p>
        </w:tc>
        <w:tc>
          <w:tcPr>
            <w:tcW w:w="4973" w:type="dxa"/>
            <w:gridSpan w:val="4"/>
            <w:shd w:val="clear" w:color="auto" w:fill="7030A0"/>
            <w:vAlign w:val="center"/>
            <w:hideMark/>
          </w:tcPr>
          <w:p w14:paraId="17E5CC3C" w14:textId="290FB463" w:rsidR="0082059A" w:rsidRPr="006A722A" w:rsidRDefault="0082059A" w:rsidP="00B0119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>ยุทธศาสตร์</w:t>
            </w:r>
            <w:r w:rsidR="008B400B"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="00712055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t>SDG</w:t>
            </w:r>
            <w:r w:rsidR="008B400B"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>เป้าประสงค์</w:t>
            </w:r>
            <w:r w:rsidR="00712055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712055"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>และ</w:t>
            </w:r>
            <w:r w:rsidR="0071205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="00712055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t>SI</w:t>
            </w:r>
            <w:r w:rsidR="008B400B"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  <w:r w:rsidR="00CA54D7"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>คณะสาธารณสุขศาสตร์</w:t>
            </w:r>
            <w:r w:rsidR="00CA54D7" w:rsidRPr="006A722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2"/>
                <w:szCs w:val="22"/>
                <w:cs/>
              </w:rPr>
              <w:t>และสหเวชศาสตร์</w:t>
            </w:r>
          </w:p>
          <w:p w14:paraId="65D8DFC7" w14:textId="77777777" w:rsidR="0082059A" w:rsidRPr="006A722A" w:rsidRDefault="0082059A" w:rsidP="00B0119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กรุณาทำเครื่องหมาย  </w:t>
            </w: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sym w:font="Wingdings 2" w:char="F050"/>
            </w: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ลงในช่อง  </w:t>
            </w:r>
            <w:r w:rsidRPr="006A722A">
              <w:rPr>
                <w:rFonts w:ascii="TH SarabunPSK" w:hAnsi="TH SarabunPSK" w:cs="TH SarabunPSK"/>
                <w:color w:val="FFFFFF" w:themeColor="background1"/>
                <w:sz w:val="22"/>
                <w:szCs w:val="22"/>
              </w:rPr>
              <w:sym w:font="Wingdings" w:char="F0A8"/>
            </w:r>
            <w:r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 </w:t>
            </w:r>
            <w:r w:rsidR="000A0B24"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และ </w:t>
            </w:r>
            <w:r w:rsidR="000A0B24" w:rsidRPr="006A722A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sym w:font="Wingdings" w:char="F0A1"/>
            </w:r>
          </w:p>
        </w:tc>
      </w:tr>
      <w:tr w:rsidR="0082059A" w:rsidRPr="006A722A" w14:paraId="41DADAFD" w14:textId="77777777" w:rsidTr="00F76047">
        <w:trPr>
          <w:gridAfter w:val="1"/>
          <w:wAfter w:w="15" w:type="dxa"/>
          <w:trHeight w:val="50"/>
          <w:jc w:val="center"/>
        </w:trPr>
        <w:tc>
          <w:tcPr>
            <w:tcW w:w="5098" w:type="dxa"/>
            <w:gridSpan w:val="3"/>
            <w:shd w:val="clear" w:color="auto" w:fill="DEEAF6" w:themeFill="accent5" w:themeFillTint="33"/>
            <w:vAlign w:val="center"/>
          </w:tcPr>
          <w:p w14:paraId="47C491D4" w14:textId="569D9507" w:rsidR="0082059A" w:rsidRPr="006A722A" w:rsidRDefault="0082059A" w:rsidP="00B0119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ยุทธศาสตร์</w:t>
            </w:r>
            <w:r w:rsidR="00DF0EF7" w:rsidRPr="006A722A"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 xml:space="preserve"> สบช.</w:t>
            </w:r>
          </w:p>
        </w:tc>
        <w:tc>
          <w:tcPr>
            <w:tcW w:w="4973" w:type="dxa"/>
            <w:gridSpan w:val="4"/>
            <w:shd w:val="clear" w:color="auto" w:fill="DAC2EC"/>
            <w:vAlign w:val="center"/>
          </w:tcPr>
          <w:p w14:paraId="5B1B500D" w14:textId="79D3265B" w:rsidR="0082059A" w:rsidRPr="006A722A" w:rsidRDefault="0082059A" w:rsidP="00B01190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ยุทธศาสตร์</w:t>
            </w:r>
            <w:r w:rsidR="00DF0EF7" w:rsidRPr="006A722A"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 xml:space="preserve"> </w:t>
            </w:r>
            <w:r w:rsidR="00DF0EF7" w:rsidRPr="006A722A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  <w:t>PHAS</w:t>
            </w:r>
          </w:p>
        </w:tc>
      </w:tr>
      <w:tr w:rsidR="00F76047" w:rsidRPr="006A722A" w14:paraId="7DF7D608" w14:textId="77777777" w:rsidTr="00604C52">
        <w:trPr>
          <w:gridAfter w:val="2"/>
          <w:wAfter w:w="27" w:type="dxa"/>
          <w:trHeight w:val="536"/>
          <w:jc w:val="center"/>
        </w:trPr>
        <w:tc>
          <w:tcPr>
            <w:tcW w:w="421" w:type="dxa"/>
            <w:tcBorders>
              <w:bottom w:val="nil"/>
            </w:tcBorders>
            <w:shd w:val="clear" w:color="auto" w:fill="FBE4D5" w:themeFill="accent2" w:themeFillTint="33"/>
            <w:vAlign w:val="center"/>
          </w:tcPr>
          <w:p w14:paraId="040FF4B4" w14:textId="77777777" w:rsidR="00F76047" w:rsidRPr="006A722A" w:rsidRDefault="00F76047" w:rsidP="00604C52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8"/>
            </w:r>
          </w:p>
        </w:tc>
        <w:tc>
          <w:tcPr>
            <w:tcW w:w="708" w:type="dxa"/>
            <w:tcBorders>
              <w:right w:val="nil"/>
            </w:tcBorders>
            <w:shd w:val="clear" w:color="auto" w:fill="FBE4D5" w:themeFill="accent2" w:themeFillTint="33"/>
            <w:vAlign w:val="center"/>
          </w:tcPr>
          <w:p w14:paraId="732B5A3B" w14:textId="004DD7DF" w:rsidR="00F76047" w:rsidRPr="006A722A" w:rsidRDefault="00F76047" w:rsidP="00604C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>ยุทธ์ 1</w:t>
            </w:r>
          </w:p>
        </w:tc>
        <w:tc>
          <w:tcPr>
            <w:tcW w:w="3969" w:type="dxa"/>
            <w:tcBorders>
              <w:left w:val="nil"/>
            </w:tcBorders>
            <w:shd w:val="clear" w:color="auto" w:fill="FBE4D5" w:themeFill="accent2" w:themeFillTint="33"/>
            <w:vAlign w:val="center"/>
          </w:tcPr>
          <w:p w14:paraId="61317627" w14:textId="6DFDC72E" w:rsidR="00F76047" w:rsidRPr="006A722A" w:rsidRDefault="00F76047" w:rsidP="00305AD5">
            <w:pPr>
              <w:rPr>
                <w:rFonts w:ascii="TH SarabunPSK" w:eastAsia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1F1F1F"/>
                <w:sz w:val="22"/>
                <w:szCs w:val="22"/>
                <w:cs/>
              </w:rPr>
              <w:t>การยกระดับการศึกษาด้านสุขภาพปฐมภูมิสู่ความเป็นเลิศ</w:t>
            </w:r>
          </w:p>
        </w:tc>
        <w:tc>
          <w:tcPr>
            <w:tcW w:w="426" w:type="dxa"/>
            <w:shd w:val="clear" w:color="auto" w:fill="FBE4D5" w:themeFill="accent2" w:themeFillTint="33"/>
            <w:vAlign w:val="center"/>
          </w:tcPr>
          <w:p w14:paraId="418EA596" w14:textId="77777777" w:rsidR="00F76047" w:rsidRPr="006A722A" w:rsidRDefault="00F76047" w:rsidP="00604C52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8"/>
            </w:r>
          </w:p>
        </w:tc>
        <w:tc>
          <w:tcPr>
            <w:tcW w:w="708" w:type="dxa"/>
            <w:tcBorders>
              <w:right w:val="nil"/>
            </w:tcBorders>
            <w:shd w:val="clear" w:color="auto" w:fill="FBE4D5" w:themeFill="accent2" w:themeFillTint="33"/>
            <w:vAlign w:val="center"/>
          </w:tcPr>
          <w:p w14:paraId="18734928" w14:textId="348C3853" w:rsidR="00F76047" w:rsidRPr="006A722A" w:rsidRDefault="00F76047" w:rsidP="00604C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>ยุทธ์ 1</w:t>
            </w:r>
          </w:p>
        </w:tc>
        <w:tc>
          <w:tcPr>
            <w:tcW w:w="3827" w:type="dxa"/>
            <w:tcBorders>
              <w:left w:val="nil"/>
            </w:tcBorders>
            <w:shd w:val="clear" w:color="auto" w:fill="FBE4D5" w:themeFill="accent2" w:themeFillTint="33"/>
            <w:vAlign w:val="center"/>
          </w:tcPr>
          <w:p w14:paraId="19CA38F5" w14:textId="02F13BE5" w:rsidR="00F76047" w:rsidRPr="006A722A" w:rsidRDefault="00F76047" w:rsidP="00305AD5">
            <w:pPr>
              <w:rPr>
                <w:rFonts w:ascii="TH SarabunIT๙" w:eastAsia="TH SarabunPSK" w:hAnsi="TH SarabunIT๙" w:cs="TH SarabunIT๙"/>
                <w:b/>
                <w:bCs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>การศึกษาสุขภาพปฐมภูมิมุ่งสู่</w:t>
            </w:r>
            <w:r w:rsidRPr="006A722A">
              <w:rPr>
                <w:rFonts w:ascii="TH SarabunPSK" w:hAnsi="TH SarabunPSK" w:cs="TH SarabunPSK" w:hint="cs"/>
                <w:b/>
                <w:bCs/>
                <w:color w:val="000000" w:themeColor="text1"/>
                <w:sz w:val="22"/>
                <w:szCs w:val="22"/>
                <w:cs/>
              </w:rPr>
              <w:t>ระดับสากล</w:t>
            </w:r>
          </w:p>
        </w:tc>
      </w:tr>
      <w:tr w:rsidR="00650289" w:rsidRPr="006A722A" w14:paraId="777ABC1F" w14:textId="77777777" w:rsidTr="00F76047">
        <w:trPr>
          <w:gridAfter w:val="1"/>
          <w:wAfter w:w="15" w:type="dxa"/>
          <w:trHeight w:val="553"/>
          <w:jc w:val="center"/>
        </w:trPr>
        <w:tc>
          <w:tcPr>
            <w:tcW w:w="5098" w:type="dxa"/>
            <w:gridSpan w:val="3"/>
            <w:shd w:val="clear" w:color="auto" w:fill="DEEAF6" w:themeFill="accent5" w:themeFillTint="33"/>
            <w:vAlign w:val="center"/>
          </w:tcPr>
          <w:p w14:paraId="1161A2E1" w14:textId="3F89DE5B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SDG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: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272424B3" wp14:editId="30A0A020">
                  <wp:extent cx="346516" cy="337961"/>
                  <wp:effectExtent l="0" t="0" r="0" b="5080"/>
                  <wp:docPr id="63259431" name="Picture 1152133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77" cy="342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1D2BAED7" wp14:editId="2FDF1EF6">
                  <wp:extent cx="366130" cy="340286"/>
                  <wp:effectExtent l="0" t="0" r="0" b="3175"/>
                  <wp:docPr id="1032350328" name="Picture 1152133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38" cy="344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1DB38754" wp14:editId="0B5B71B1">
                  <wp:extent cx="357384" cy="337539"/>
                  <wp:effectExtent l="0" t="0" r="5080" b="5715"/>
                  <wp:docPr id="312853896" name="Picture 1152133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41" cy="347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3" w:type="dxa"/>
            <w:gridSpan w:val="4"/>
            <w:shd w:val="clear" w:color="auto" w:fill="auto"/>
            <w:vAlign w:val="center"/>
          </w:tcPr>
          <w:p w14:paraId="69B247D6" w14:textId="09243A6E" w:rsidR="00650289" w:rsidRPr="00D4559D" w:rsidRDefault="00650289" w:rsidP="00650289">
            <w:pPr>
              <w:tabs>
                <w:tab w:val="left" w:pos="5550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SDG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: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4DE25238" wp14:editId="7E791A63">
                  <wp:extent cx="346516" cy="337961"/>
                  <wp:effectExtent l="0" t="0" r="0" b="5080"/>
                  <wp:docPr id="1152133080" name="Picture 1152133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77" cy="342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06F64553" wp14:editId="30CE3049">
                  <wp:extent cx="366130" cy="340286"/>
                  <wp:effectExtent l="0" t="0" r="0" b="3175"/>
                  <wp:docPr id="1152133082" name="Picture 1152133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38" cy="344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711F1DA9" wp14:editId="51C1BEA0">
                  <wp:extent cx="357384" cy="337539"/>
                  <wp:effectExtent l="0" t="0" r="5080" b="5715"/>
                  <wp:docPr id="1152133084" name="Picture 1152133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41" cy="347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289" w:rsidRPr="006A722A" w14:paraId="1444295F" w14:textId="77777777" w:rsidTr="00712055">
        <w:trPr>
          <w:gridAfter w:val="1"/>
          <w:wAfter w:w="15" w:type="dxa"/>
          <w:trHeight w:val="44"/>
          <w:jc w:val="center"/>
        </w:trPr>
        <w:tc>
          <w:tcPr>
            <w:tcW w:w="421" w:type="dxa"/>
            <w:tcBorders>
              <w:top w:val="nil"/>
              <w:bottom w:val="nil"/>
            </w:tcBorders>
          </w:tcPr>
          <w:p w14:paraId="2EEA523E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336C47" w14:textId="42B15137" w:rsidR="00650289" w:rsidRPr="006A722A" w:rsidRDefault="00650289" w:rsidP="00650289">
            <w:pPr>
              <w:rPr>
                <w:rFonts w:ascii="TH SarabunPSK" w:hAnsi="TH SarabunPSK" w:cs="TH SarabunPSK"/>
                <w:b/>
                <w:bCs/>
                <w:color w:val="1F1F1F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เป้าประสงค์</w:t>
            </w: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1BCDC493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4547" w:type="dxa"/>
            <w:gridSpan w:val="3"/>
            <w:shd w:val="clear" w:color="auto" w:fill="auto"/>
          </w:tcPr>
          <w:p w14:paraId="1A6E4B1C" w14:textId="5D03F3C5" w:rsidR="00650289" w:rsidRPr="006A722A" w:rsidRDefault="00650289" w:rsidP="0065028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เป้าประสงค์</w:t>
            </w:r>
          </w:p>
        </w:tc>
      </w:tr>
      <w:tr w:rsidR="00650289" w:rsidRPr="006A722A" w14:paraId="0E2B1D22" w14:textId="77777777" w:rsidTr="00F52FBA">
        <w:trPr>
          <w:gridAfter w:val="2"/>
          <w:wAfter w:w="27" w:type="dxa"/>
          <w:trHeight w:val="359"/>
          <w:jc w:val="center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14:paraId="57B8B5F0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  <w:vAlign w:val="center"/>
          </w:tcPr>
          <w:p w14:paraId="6428A655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0681E52C" w14:textId="5BA79F5F" w:rsidR="00650289" w:rsidRPr="00077005" w:rsidRDefault="00650289" w:rsidP="005E15F0">
            <w:pPr>
              <w:pStyle w:val="ListParagraph"/>
              <w:numPr>
                <w:ilvl w:val="0"/>
                <w:numId w:val="17"/>
              </w:numPr>
              <w:ind w:left="176" w:hanging="219"/>
              <w:rPr>
                <w:rFonts w:ascii="TH SarabunPSK" w:hAnsi="TH SarabunPSK" w:cs="TH SarabunPSK"/>
                <w:color w:val="002060"/>
                <w:sz w:val="22"/>
                <w:szCs w:val="22"/>
              </w:rPr>
            </w:pPr>
            <w:r w:rsidRPr="00077005"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  <w:t>การจัดการศึกษาด้าน</w:t>
            </w:r>
            <w:r w:rsidRPr="00077005">
              <w:rPr>
                <w:rFonts w:ascii="TH SarabunPSK" w:hAnsi="TH SarabunPSK" w:cs="TH SarabunPSK"/>
                <w:color w:val="002060"/>
                <w:sz w:val="22"/>
                <w:szCs w:val="22"/>
              </w:rPr>
              <w:t xml:space="preserve"> PC </w:t>
            </w:r>
            <w:r w:rsidRPr="00077005"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  <w:t>เป็นที่ยอมรับในระดับสากล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4177BD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B74B0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82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8D8546A" w14:textId="08F87DF4" w:rsidR="00650289" w:rsidRPr="006A722A" w:rsidRDefault="00650289" w:rsidP="005E15F0">
            <w:pPr>
              <w:pStyle w:val="ListParagraph"/>
              <w:numPr>
                <w:ilvl w:val="0"/>
                <w:numId w:val="20"/>
              </w:numPr>
              <w:ind w:left="171" w:hanging="219"/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  <w:t>ขับเคลื่อนการผลิตหลักสูตรใหม่ตอบสนอง</w:t>
            </w:r>
            <w:r w:rsidRPr="006A722A">
              <w:rPr>
                <w:rFonts w:ascii="TH SarabunPSK" w:hAnsi="TH SarabunPSK" w:cs="TH SarabunPSK" w:hint="cs"/>
                <w:color w:val="7030A0"/>
                <w:sz w:val="22"/>
                <w:szCs w:val="22"/>
                <w:cs/>
              </w:rPr>
              <w:t xml:space="preserve"> </w:t>
            </w:r>
            <w:r w:rsidRPr="006A722A">
              <w:rPr>
                <w:rFonts w:ascii="TH SarabunPSK" w:hAnsi="TH SarabunPSK" w:cs="TH SarabunPSK"/>
                <w:color w:val="7030A0"/>
                <w:sz w:val="22"/>
                <w:szCs w:val="22"/>
              </w:rPr>
              <w:t>PC</w:t>
            </w:r>
          </w:p>
        </w:tc>
      </w:tr>
      <w:tr w:rsidR="00650289" w:rsidRPr="006A722A" w14:paraId="7B1071D8" w14:textId="77777777" w:rsidTr="00F52FBA">
        <w:trPr>
          <w:gridAfter w:val="2"/>
          <w:wAfter w:w="27" w:type="dxa"/>
          <w:trHeight w:val="58"/>
          <w:jc w:val="center"/>
        </w:trPr>
        <w:tc>
          <w:tcPr>
            <w:tcW w:w="421" w:type="dxa"/>
            <w:tcBorders>
              <w:top w:val="nil"/>
              <w:bottom w:val="nil"/>
            </w:tcBorders>
            <w:vAlign w:val="center"/>
          </w:tcPr>
          <w:p w14:paraId="270964CA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bottom w:val="nil"/>
              <w:right w:val="nil"/>
            </w:tcBorders>
            <w:vAlign w:val="center"/>
          </w:tcPr>
          <w:p w14:paraId="2E6C5F24" w14:textId="3DAFB935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969" w:type="dxa"/>
            <w:tcBorders>
              <w:left w:val="nil"/>
              <w:bottom w:val="nil"/>
            </w:tcBorders>
          </w:tcPr>
          <w:p w14:paraId="0E8AC60B" w14:textId="731AF258" w:rsidR="00650289" w:rsidRPr="00077005" w:rsidRDefault="00077005" w:rsidP="005E15F0">
            <w:pPr>
              <w:pStyle w:val="ListParagraph"/>
              <w:numPr>
                <w:ilvl w:val="0"/>
                <w:numId w:val="17"/>
              </w:numPr>
              <w:ind w:left="176" w:hanging="219"/>
              <w:rPr>
                <w:rFonts w:ascii="TH SarabunPSK" w:eastAsia="TH SarabunPSK" w:hAnsi="TH SarabunPSK" w:cs="TH SarabunPSK" w:hint="cs"/>
                <w:color w:val="002060"/>
                <w:spacing w:val="-4"/>
                <w:sz w:val="22"/>
                <w:szCs w:val="22"/>
                <w:cs/>
              </w:rPr>
            </w:pPr>
            <w:r w:rsidRPr="00077005">
              <w:rPr>
                <w:rFonts w:ascii="TH SarabunPSK" w:hAnsi="TH SarabunPSK" w:cs="TH SarabunPSK" w:hint="cs"/>
                <w:color w:val="002060"/>
                <w:sz w:val="20"/>
                <w:szCs w:val="22"/>
                <w:cs/>
              </w:rPr>
              <w:t>มุ่งสร้างผู้นำด้านสุขภาพปฐมภูมิ และทะนุบำรุง</w:t>
            </w:r>
            <w:proofErr w:type="spellStart"/>
            <w:r w:rsidRPr="00077005">
              <w:rPr>
                <w:rFonts w:ascii="TH SarabunPSK" w:hAnsi="TH SarabunPSK" w:cs="TH SarabunPSK" w:hint="cs"/>
                <w:color w:val="002060"/>
                <w:sz w:val="20"/>
                <w:szCs w:val="22"/>
                <w:cs/>
              </w:rPr>
              <w:t>ศิลป</w:t>
            </w:r>
            <w:proofErr w:type="spellEnd"/>
            <w:r w:rsidRPr="00077005">
              <w:rPr>
                <w:rFonts w:ascii="TH SarabunPSK" w:hAnsi="TH SarabunPSK" w:cs="TH SarabunPSK" w:hint="cs"/>
                <w:color w:val="002060"/>
                <w:sz w:val="20"/>
                <w:szCs w:val="22"/>
                <w:cs/>
              </w:rPr>
              <w:t>วัฒนธรรม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DC3EED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nil"/>
            </w:tcBorders>
            <w:shd w:val="clear" w:color="auto" w:fill="auto"/>
            <w:vAlign w:val="center"/>
          </w:tcPr>
          <w:p w14:paraId="28670D60" w14:textId="072D93A3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827" w:type="dxa"/>
            <w:tcBorders>
              <w:left w:val="nil"/>
            </w:tcBorders>
            <w:shd w:val="clear" w:color="auto" w:fill="auto"/>
            <w:vAlign w:val="center"/>
          </w:tcPr>
          <w:p w14:paraId="1478D858" w14:textId="5A62EF67" w:rsidR="00650289" w:rsidRPr="006A722A" w:rsidRDefault="00650289" w:rsidP="005E15F0">
            <w:pPr>
              <w:pStyle w:val="ListParagraph"/>
              <w:numPr>
                <w:ilvl w:val="0"/>
                <w:numId w:val="21"/>
              </w:numPr>
              <w:ind w:left="171" w:hanging="219"/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  <w:t>ปฏิรูปการจัดการเรียนการสอน</w:t>
            </w:r>
            <w:r w:rsidRPr="006A722A">
              <w:rPr>
                <w:rFonts w:ascii="TH SarabunPSK" w:hAnsi="TH SarabunPSK" w:cs="TH SarabunPSK" w:hint="cs"/>
                <w:color w:val="7030A0"/>
                <w:sz w:val="22"/>
                <w:szCs w:val="22"/>
                <w:cs/>
              </w:rPr>
              <w:t>สร้าง</w:t>
            </w:r>
            <w:r w:rsidRPr="006A722A"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  <w:t>ผู้นำด้าน</w:t>
            </w:r>
            <w:r w:rsidRPr="006A722A">
              <w:rPr>
                <w:rFonts w:ascii="TH SarabunPSK" w:hAnsi="TH SarabunPSK" w:cs="TH SarabunPSK"/>
                <w:color w:val="7030A0"/>
                <w:sz w:val="22"/>
                <w:szCs w:val="22"/>
              </w:rPr>
              <w:t xml:space="preserve"> PC</w:t>
            </w:r>
          </w:p>
        </w:tc>
      </w:tr>
      <w:tr w:rsidR="00650289" w:rsidRPr="006A722A" w14:paraId="1386BFC4" w14:textId="77777777" w:rsidTr="00F52FBA">
        <w:trPr>
          <w:gridAfter w:val="2"/>
          <w:wAfter w:w="27" w:type="dxa"/>
          <w:trHeight w:val="228"/>
          <w:jc w:val="center"/>
        </w:trPr>
        <w:tc>
          <w:tcPr>
            <w:tcW w:w="421" w:type="dxa"/>
            <w:vMerge w:val="restart"/>
            <w:tcBorders>
              <w:top w:val="nil"/>
            </w:tcBorders>
            <w:vAlign w:val="center"/>
          </w:tcPr>
          <w:p w14:paraId="6B0507DC" w14:textId="5113929C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3B0B7A35" w14:textId="48B07B64" w:rsidR="00650289" w:rsidRPr="006A722A" w:rsidRDefault="00650289" w:rsidP="00077005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Merge w:val="restart"/>
            <w:tcBorders>
              <w:top w:val="nil"/>
              <w:left w:val="nil"/>
              <w:bottom w:val="nil"/>
            </w:tcBorders>
          </w:tcPr>
          <w:p w14:paraId="425C23B0" w14:textId="62191C81" w:rsidR="00650289" w:rsidRPr="00077005" w:rsidRDefault="00650289" w:rsidP="00077005">
            <w:pPr>
              <w:rPr>
                <w:rFonts w:ascii="TH SarabunPSK" w:hAnsi="TH SarabunPSK" w:cs="TH SarabunPSK"/>
                <w:color w:val="0070C0"/>
                <w:sz w:val="22"/>
                <w:szCs w:val="22"/>
                <w:cs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D1E802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4535" w:type="dxa"/>
            <w:gridSpan w:val="2"/>
            <w:shd w:val="clear" w:color="auto" w:fill="F8F3FB"/>
          </w:tcPr>
          <w:p w14:paraId="55B81EE9" w14:textId="44AA9ED8" w:rsidR="00650289" w:rsidRPr="005D0D6E" w:rsidRDefault="00704DA1" w:rsidP="00650289">
            <w:pPr>
              <w:rPr>
                <w:rFonts w:ascii="TH SarabunPSK" w:hAnsi="TH SarabunPSK" w:cs="TH SarabunPSK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22"/>
                <w:szCs w:val="22"/>
                <w:cs/>
              </w:rPr>
              <w:t xml:space="preserve">ความคิดริเริ่มเชิงกลยุทธ์ </w:t>
            </w:r>
            <w:r w:rsidR="00650289" w:rsidRPr="005D0D6E">
              <w:rPr>
                <w:rFonts w:ascii="TH SarabunPSK" w:hAnsi="TH SarabunPSK" w:cs="TH SarabunPSK"/>
                <w:b/>
                <w:bCs/>
                <w:color w:val="002060"/>
                <w:sz w:val="22"/>
                <w:szCs w:val="22"/>
              </w:rPr>
              <w:t>Strategic Initiatives</w:t>
            </w:r>
            <w:r w:rsidR="00650289">
              <w:rPr>
                <w:rFonts w:ascii="TH SarabunPSK" w:hAnsi="TH SarabunPSK" w:cs="TH SarabunPSK"/>
                <w:b/>
                <w:bCs/>
                <w:color w:val="002060"/>
                <w:sz w:val="22"/>
                <w:szCs w:val="22"/>
              </w:rPr>
              <w:t>: SI</w:t>
            </w:r>
          </w:p>
        </w:tc>
      </w:tr>
      <w:tr w:rsidR="00650289" w:rsidRPr="006A722A" w14:paraId="15A5E983" w14:textId="77777777" w:rsidTr="00F52FBA">
        <w:trPr>
          <w:gridAfter w:val="2"/>
          <w:wAfter w:w="27" w:type="dxa"/>
          <w:trHeight w:val="58"/>
          <w:jc w:val="center"/>
        </w:trPr>
        <w:tc>
          <w:tcPr>
            <w:tcW w:w="421" w:type="dxa"/>
            <w:vMerge/>
            <w:tcBorders>
              <w:bottom w:val="nil"/>
            </w:tcBorders>
            <w:vAlign w:val="center"/>
          </w:tcPr>
          <w:p w14:paraId="6F5D0000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DD5F26A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nil"/>
              <w:left w:val="nil"/>
              <w:bottom w:val="nil"/>
            </w:tcBorders>
          </w:tcPr>
          <w:p w14:paraId="73C1B46E" w14:textId="77777777" w:rsidR="00650289" w:rsidRPr="006A722A" w:rsidRDefault="00650289" w:rsidP="005E15F0">
            <w:pPr>
              <w:pStyle w:val="ListParagraph"/>
              <w:numPr>
                <w:ilvl w:val="0"/>
                <w:numId w:val="17"/>
              </w:numPr>
              <w:ind w:left="176" w:hanging="219"/>
              <w:rPr>
                <w:rFonts w:ascii="TH SarabunPSK" w:hAnsi="TH SarabunPSK" w:cs="TH SarabunPSK"/>
                <w:color w:val="0070C0"/>
                <w:sz w:val="22"/>
                <w:szCs w:val="22"/>
                <w:cs/>
              </w:rPr>
            </w:pP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33DDB0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nil"/>
            </w:tcBorders>
            <w:shd w:val="clear" w:color="auto" w:fill="auto"/>
          </w:tcPr>
          <w:p w14:paraId="05CCA15A" w14:textId="77777777" w:rsidR="00650289" w:rsidRPr="005D0D6E" w:rsidRDefault="00650289" w:rsidP="005E15F0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1656A934" w14:textId="555B8D30" w:rsidR="00650289" w:rsidRPr="002C2F0F" w:rsidRDefault="00650289" w:rsidP="00650289">
            <w:pPr>
              <w:pStyle w:val="ListParagraph"/>
              <w:ind w:left="37"/>
              <w:rPr>
                <w:rFonts w:ascii="TH SarabunPSK" w:hAnsi="TH SarabunPSK" w:cs="TH SarabunPSK"/>
                <w:color w:val="7030A0"/>
                <w:sz w:val="22"/>
                <w:szCs w:val="22"/>
                <w:cs/>
                <w:lang w:val="en"/>
              </w:rPr>
            </w:pPr>
            <w:r w:rsidRPr="002C2F0F">
              <w:rPr>
                <w:rStyle w:val="y2iqfc"/>
                <w:rFonts w:ascii="TH SarabunPSK" w:hAnsi="TH SarabunPSK" w:cs="TH SarabunPSK"/>
                <w:color w:val="7030A0"/>
                <w:sz w:val="22"/>
                <w:szCs w:val="22"/>
                <w:lang w:val="en"/>
              </w:rPr>
              <w:t>SI1: Develop the quality of Primary Care Curricula</w:t>
            </w:r>
          </w:p>
        </w:tc>
      </w:tr>
      <w:tr w:rsidR="00650289" w:rsidRPr="006A722A" w14:paraId="668FD22D" w14:textId="77777777" w:rsidTr="00F52FBA">
        <w:trPr>
          <w:gridAfter w:val="2"/>
          <w:wAfter w:w="27" w:type="dxa"/>
          <w:trHeight w:val="228"/>
          <w:jc w:val="center"/>
        </w:trPr>
        <w:tc>
          <w:tcPr>
            <w:tcW w:w="421" w:type="dxa"/>
            <w:tcBorders>
              <w:top w:val="nil"/>
              <w:bottom w:val="single" w:sz="4" w:space="0" w:color="auto"/>
            </w:tcBorders>
            <w:vAlign w:val="center"/>
          </w:tcPr>
          <w:p w14:paraId="575519B3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right w:val="nil"/>
            </w:tcBorders>
            <w:vAlign w:val="center"/>
          </w:tcPr>
          <w:p w14:paraId="76C7C011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</w:tcBorders>
          </w:tcPr>
          <w:p w14:paraId="6820366C" w14:textId="77777777" w:rsidR="00650289" w:rsidRPr="006A722A" w:rsidRDefault="00650289" w:rsidP="00650289">
            <w:pPr>
              <w:pStyle w:val="ListParagraph"/>
              <w:ind w:left="176"/>
              <w:rPr>
                <w:rFonts w:ascii="TH SarabunPSK" w:hAnsi="TH SarabunPSK" w:cs="TH SarabunPSK"/>
                <w:color w:val="0070C0"/>
                <w:sz w:val="22"/>
                <w:szCs w:val="22"/>
                <w:cs/>
              </w:rPr>
            </w:pPr>
          </w:p>
        </w:tc>
        <w:tc>
          <w:tcPr>
            <w:tcW w:w="426" w:type="dxa"/>
            <w:tcBorders>
              <w:top w:val="nil"/>
            </w:tcBorders>
            <w:shd w:val="clear" w:color="auto" w:fill="auto"/>
            <w:vAlign w:val="center"/>
          </w:tcPr>
          <w:p w14:paraId="36D4BCF4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right w:val="nil"/>
            </w:tcBorders>
            <w:shd w:val="clear" w:color="auto" w:fill="auto"/>
          </w:tcPr>
          <w:p w14:paraId="1A61AFD0" w14:textId="77777777" w:rsidR="00650289" w:rsidRPr="005D0D6E" w:rsidRDefault="00650289" w:rsidP="005E15F0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30A289DE" w14:textId="3C2410A3" w:rsidR="00650289" w:rsidRPr="002C2F0F" w:rsidRDefault="00650289" w:rsidP="00650289">
            <w:pPr>
              <w:pStyle w:val="ListParagraph"/>
              <w:ind w:left="37"/>
              <w:rPr>
                <w:rStyle w:val="y2iqfc"/>
                <w:rFonts w:ascii="TH SarabunPSK" w:hAnsi="TH SarabunPSK" w:cs="TH SarabunPSK"/>
                <w:color w:val="7030A0"/>
                <w:sz w:val="22"/>
                <w:szCs w:val="22"/>
              </w:rPr>
            </w:pPr>
            <w:r w:rsidRPr="002C2F0F">
              <w:rPr>
                <w:rFonts w:ascii="TH SarabunPSK" w:hAnsi="TH SarabunPSK" w:cs="TH SarabunPSK"/>
                <w:color w:val="7030A0"/>
                <w:sz w:val="22"/>
                <w:szCs w:val="22"/>
              </w:rPr>
              <w:t xml:space="preserve">SI2: Providing various Pedagogies of </w:t>
            </w:r>
            <w:r w:rsidRPr="002C2F0F">
              <w:rPr>
                <w:rStyle w:val="y2iqfc"/>
                <w:rFonts w:ascii="TH SarabunPSK" w:hAnsi="TH SarabunPSK" w:cs="TH SarabunPSK"/>
                <w:color w:val="7030A0"/>
                <w:sz w:val="22"/>
                <w:szCs w:val="22"/>
                <w:lang w:val="en"/>
              </w:rPr>
              <w:t xml:space="preserve">Primary </w:t>
            </w:r>
            <w:r w:rsidRPr="002C2F0F">
              <w:rPr>
                <w:rStyle w:val="y2iqfc"/>
                <w:rFonts w:ascii="TH SarabunPSK" w:hAnsi="TH SarabunPSK" w:cs="TH SarabunPSK"/>
                <w:color w:val="7030A0"/>
                <w:sz w:val="22"/>
                <w:szCs w:val="22"/>
              </w:rPr>
              <w:t>Care</w:t>
            </w:r>
            <w:r w:rsidRPr="002C2F0F">
              <w:rPr>
                <w:rStyle w:val="y2iqfc"/>
                <w:rFonts w:ascii="TH SarabunPSK" w:hAnsi="TH SarabunPSK" w:cs="TH SarabunPSK"/>
                <w:color w:val="7030A0"/>
                <w:sz w:val="22"/>
                <w:szCs w:val="22"/>
                <w:lang w:val="en"/>
              </w:rPr>
              <w:t xml:space="preserve"> </w:t>
            </w:r>
            <w:r w:rsidRPr="002C2F0F">
              <w:rPr>
                <w:rFonts w:ascii="TH SarabunPSK" w:hAnsi="TH SarabunPSK" w:cs="TH SarabunPSK"/>
                <w:color w:val="7030A0"/>
                <w:sz w:val="22"/>
                <w:szCs w:val="22"/>
              </w:rPr>
              <w:t>Education</w:t>
            </w:r>
          </w:p>
        </w:tc>
      </w:tr>
      <w:tr w:rsidR="00650289" w:rsidRPr="006A722A" w14:paraId="6D3516BF" w14:textId="77777777" w:rsidTr="00604C52">
        <w:trPr>
          <w:gridAfter w:val="2"/>
          <w:wAfter w:w="27" w:type="dxa"/>
          <w:trHeight w:val="43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0EC6F6B" w14:textId="05F9BE92" w:rsidR="00650289" w:rsidRPr="006A722A" w:rsidRDefault="00650289" w:rsidP="00604C52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8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97B30C4" w14:textId="4DE48C02" w:rsidR="00650289" w:rsidRPr="006A722A" w:rsidRDefault="00650289" w:rsidP="00604C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>ยุทธ์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60AA154" w14:textId="1FAED47D" w:rsidR="00650289" w:rsidRPr="006A722A" w:rsidRDefault="00650289" w:rsidP="00305AD5">
            <w:pPr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1F1F1F"/>
                <w:sz w:val="22"/>
                <w:szCs w:val="22"/>
                <w:cs/>
              </w:rPr>
              <w:t>ยกระดับการวิจัยและสร้างนวัตกรรมด้าน</w:t>
            </w:r>
            <w:r w:rsidRPr="006A722A">
              <w:rPr>
                <w:rFonts w:ascii="TH SarabunPSK" w:hAnsi="TH SarabunPSK" w:cs="TH SarabunPSK"/>
                <w:b/>
                <w:bCs/>
                <w:color w:val="1F1F1F"/>
                <w:sz w:val="22"/>
                <w:szCs w:val="22"/>
              </w:rPr>
              <w:t xml:space="preserve"> PC </w:t>
            </w:r>
            <w:r w:rsidRPr="006A722A">
              <w:rPr>
                <w:rFonts w:ascii="TH SarabunPSK" w:hAnsi="TH SarabunPSK" w:cs="TH SarabunPSK"/>
                <w:b/>
                <w:bCs/>
                <w:color w:val="1F1F1F"/>
                <w:sz w:val="22"/>
                <w:szCs w:val="22"/>
                <w:cs/>
              </w:rPr>
              <w:t>สู่ความเป็นเลิศ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0DBC9FD" w14:textId="77777777" w:rsidR="00650289" w:rsidRPr="006A722A" w:rsidRDefault="00650289" w:rsidP="00604C52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8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AE0CAC5" w14:textId="1D9BAE5F" w:rsidR="00650289" w:rsidRPr="006A722A" w:rsidRDefault="00650289" w:rsidP="00604C52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>ยุทธ์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CCFDBEF" w14:textId="4E06B22E" w:rsidR="00650289" w:rsidRPr="006A722A" w:rsidRDefault="00650289" w:rsidP="00305AD5">
            <w:pPr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>ก้าวไปสู่นวัตกรรมสุขภาพปฐมภูมิ</w:t>
            </w:r>
          </w:p>
        </w:tc>
      </w:tr>
      <w:tr w:rsidR="00650289" w:rsidRPr="006A722A" w14:paraId="32E72FAF" w14:textId="77777777" w:rsidTr="00F76047">
        <w:trPr>
          <w:gridAfter w:val="1"/>
          <w:wAfter w:w="15" w:type="dxa"/>
          <w:trHeight w:val="553"/>
          <w:jc w:val="center"/>
        </w:trPr>
        <w:tc>
          <w:tcPr>
            <w:tcW w:w="5098" w:type="dxa"/>
            <w:gridSpan w:val="3"/>
            <w:shd w:val="clear" w:color="auto" w:fill="DEEAF6" w:themeFill="accent5" w:themeFillTint="33"/>
            <w:vAlign w:val="center"/>
          </w:tcPr>
          <w:p w14:paraId="12F9895B" w14:textId="18BB5234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SDG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: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654D5C12" wp14:editId="63D20DCE">
                  <wp:extent cx="346516" cy="337961"/>
                  <wp:effectExtent l="0" t="0" r="0" b="5080"/>
                  <wp:docPr id="1412132263" name="Picture 1152133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77" cy="342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0C688DED" wp14:editId="22197AC4">
                  <wp:extent cx="366130" cy="340286"/>
                  <wp:effectExtent l="0" t="0" r="0" b="3175"/>
                  <wp:docPr id="570018303" name="Picture 1152133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38" cy="344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4687777C" wp14:editId="55FFB86C">
                  <wp:extent cx="357384" cy="337539"/>
                  <wp:effectExtent l="0" t="0" r="5080" b="5715"/>
                  <wp:docPr id="322502940" name="Picture 1152133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41" cy="347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3" w:type="dxa"/>
            <w:gridSpan w:val="4"/>
            <w:shd w:val="clear" w:color="auto" w:fill="auto"/>
            <w:vAlign w:val="center"/>
          </w:tcPr>
          <w:p w14:paraId="0A171758" w14:textId="6D470BE3" w:rsidR="00650289" w:rsidRPr="00D4559D" w:rsidRDefault="00650289" w:rsidP="00650289">
            <w:pPr>
              <w:tabs>
                <w:tab w:val="left" w:pos="5550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SDG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: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6A1D2690" wp14:editId="4A8B87D2">
                  <wp:extent cx="361965" cy="353028"/>
                  <wp:effectExtent l="0" t="0" r="0" b="9525"/>
                  <wp:docPr id="1405213460" name="Picture 1152133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074" cy="355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7C19DFD8" wp14:editId="5FD705B3">
                  <wp:extent cx="380534" cy="359404"/>
                  <wp:effectExtent l="0" t="0" r="635" b="3175"/>
                  <wp:docPr id="1199974288" name="Picture 1152133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52" cy="368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289" w:rsidRPr="006A722A" w14:paraId="0B23C505" w14:textId="77777777" w:rsidTr="00712055">
        <w:trPr>
          <w:gridAfter w:val="1"/>
          <w:wAfter w:w="15" w:type="dxa"/>
          <w:trHeight w:val="4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50A82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4988" w14:textId="64E9D332" w:rsidR="00650289" w:rsidRPr="006A722A" w:rsidRDefault="00650289" w:rsidP="00650289">
            <w:pPr>
              <w:rPr>
                <w:rFonts w:ascii="TH SarabunPSK" w:hAnsi="TH SarabunPSK" w:cs="TH SarabunPSK"/>
                <w:b/>
                <w:bCs/>
                <w:color w:val="1F1F1F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เป้าประสงค์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1BA66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4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FBDDE" w14:textId="795812B5" w:rsidR="00650289" w:rsidRPr="006A722A" w:rsidRDefault="00650289" w:rsidP="0065028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เป้าประสงค์</w:t>
            </w:r>
          </w:p>
        </w:tc>
      </w:tr>
      <w:tr w:rsidR="00650289" w:rsidRPr="006A722A" w14:paraId="337ED85D" w14:textId="77777777" w:rsidTr="00712055">
        <w:trPr>
          <w:gridAfter w:val="2"/>
          <w:wAfter w:w="27" w:type="dxa"/>
          <w:trHeight w:val="4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F8D5A7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2F293898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969" w:type="dxa"/>
            <w:tcBorders>
              <w:left w:val="nil"/>
              <w:right w:val="single" w:sz="4" w:space="0" w:color="auto"/>
            </w:tcBorders>
            <w:vAlign w:val="center"/>
          </w:tcPr>
          <w:p w14:paraId="5B6CD949" w14:textId="2ED19B8B" w:rsidR="00650289" w:rsidRPr="00077005" w:rsidRDefault="00077005" w:rsidP="005E15F0">
            <w:pPr>
              <w:pStyle w:val="ListParagraph"/>
              <w:numPr>
                <w:ilvl w:val="0"/>
                <w:numId w:val="18"/>
              </w:numPr>
              <w:ind w:left="176" w:hanging="219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077005">
              <w:rPr>
                <w:rFonts w:ascii="TH Sarabun New" w:hAnsi="TH Sarabun New" w:cs="TH Sarabun New"/>
                <w:color w:val="002060"/>
                <w:sz w:val="20"/>
                <w:szCs w:val="22"/>
                <w:cs/>
              </w:rPr>
              <w:t>ส่งเสริม สนับสนุนการวิจัยให้มีประสิทธิภาพ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D8BCF4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AD5CB03" w14:textId="4732BAD2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827" w:type="dxa"/>
            <w:tcBorders>
              <w:left w:val="nil"/>
            </w:tcBorders>
            <w:shd w:val="clear" w:color="auto" w:fill="auto"/>
            <w:vAlign w:val="center"/>
          </w:tcPr>
          <w:p w14:paraId="46D9FAFF" w14:textId="1226EF8C" w:rsidR="00650289" w:rsidRPr="002C2F0F" w:rsidRDefault="00650289" w:rsidP="00650289">
            <w:pPr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 w:rsidRPr="002C2F0F">
              <w:rPr>
                <w:rFonts w:ascii="TH SarabunPSK" w:hAnsi="TH SarabunPSK" w:cs="TH SarabunPSK"/>
                <w:color w:val="7030A0"/>
                <w:sz w:val="20"/>
                <w:szCs w:val="20"/>
                <w:cs/>
              </w:rPr>
              <w:t>พัฒนาคุณภาพระบบสนับสนุนการผลิตผลงานวิจัยและนวัตกรรม</w:t>
            </w:r>
          </w:p>
        </w:tc>
      </w:tr>
      <w:tr w:rsidR="00650289" w:rsidRPr="006A722A" w14:paraId="24D5260B" w14:textId="77777777" w:rsidTr="00712055">
        <w:trPr>
          <w:gridAfter w:val="2"/>
          <w:wAfter w:w="27" w:type="dxa"/>
          <w:trHeight w:val="7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6A4ACB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6C4203D" w14:textId="4F6C58D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96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D15C3D6" w14:textId="4D68C65A" w:rsidR="00650289" w:rsidRPr="00077005" w:rsidRDefault="00650289" w:rsidP="005E15F0">
            <w:pPr>
              <w:pStyle w:val="ListParagraph"/>
              <w:numPr>
                <w:ilvl w:val="0"/>
                <w:numId w:val="18"/>
              </w:numPr>
              <w:ind w:left="176" w:hanging="219"/>
              <w:rPr>
                <w:rFonts w:ascii="TH Sarabun New" w:hAnsi="TH Sarabun New" w:cs="TH Sarabun New"/>
                <w:sz w:val="22"/>
                <w:szCs w:val="22"/>
                <w:cs/>
              </w:rPr>
            </w:pPr>
            <w:r w:rsidRPr="00077005">
              <w:rPr>
                <w:rFonts w:ascii="TH Sarabun New" w:hAnsi="TH Sarabun New" w:cs="TH Sarabun New"/>
                <w:color w:val="002060"/>
                <w:sz w:val="22"/>
                <w:szCs w:val="22"/>
                <w:cs/>
              </w:rPr>
              <w:t>การเป็นผู้นำระดับโลกในการวิจัยด้านระบบ</w:t>
            </w:r>
            <w:r w:rsidR="00077005">
              <w:rPr>
                <w:rFonts w:ascii="TH Sarabun New" w:hAnsi="TH Sarabun New" w:cs="TH Sarabun New"/>
                <w:color w:val="002060"/>
                <w:sz w:val="22"/>
                <w:szCs w:val="22"/>
              </w:rPr>
              <w:t xml:space="preserve"> PC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06D65D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45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8F3FB"/>
          </w:tcPr>
          <w:p w14:paraId="469387FF" w14:textId="4226636B" w:rsidR="00650289" w:rsidRPr="006A722A" w:rsidRDefault="00704DA1" w:rsidP="00650289">
            <w:pPr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22"/>
                <w:szCs w:val="22"/>
                <w:cs/>
              </w:rPr>
              <w:t xml:space="preserve">ความคิดริเริ่มเชิงกลยุทธ์ </w:t>
            </w:r>
            <w:r w:rsidRPr="005D0D6E">
              <w:rPr>
                <w:rFonts w:ascii="TH SarabunPSK" w:hAnsi="TH SarabunPSK" w:cs="TH SarabunPSK"/>
                <w:b/>
                <w:bCs/>
                <w:color w:val="002060"/>
                <w:sz w:val="22"/>
                <w:szCs w:val="22"/>
              </w:rPr>
              <w:t>Strategic Initiatives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22"/>
                <w:szCs w:val="22"/>
              </w:rPr>
              <w:t>: SI</w:t>
            </w:r>
          </w:p>
        </w:tc>
      </w:tr>
      <w:tr w:rsidR="00650289" w:rsidRPr="006A722A" w14:paraId="002817D8" w14:textId="77777777" w:rsidTr="00712055">
        <w:trPr>
          <w:gridAfter w:val="2"/>
          <w:wAfter w:w="27" w:type="dxa"/>
          <w:trHeight w:val="7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E8A2FC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C18326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7D12E55" w14:textId="77777777" w:rsidR="00650289" w:rsidRPr="006A722A" w:rsidRDefault="00650289" w:rsidP="00650289">
            <w:pPr>
              <w:pStyle w:val="ListParagraph"/>
              <w:ind w:left="176"/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EB5170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4A0185E" w14:textId="77777777" w:rsidR="00650289" w:rsidRPr="002C2F0F" w:rsidRDefault="00650289" w:rsidP="005E15F0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1CD3B088" w14:textId="01F0F644" w:rsidR="00650289" w:rsidRPr="002C2F0F" w:rsidRDefault="00650289" w:rsidP="00650289">
            <w:pPr>
              <w:rPr>
                <w:rFonts w:ascii="TH SarabunIT๙" w:hAnsi="TH SarabunIT๙" w:cs="TH SarabunIT๙"/>
                <w:color w:val="7030A0"/>
                <w:sz w:val="20"/>
                <w:szCs w:val="20"/>
                <w:cs/>
                <w:lang w:val="en"/>
              </w:rPr>
            </w:pPr>
            <w:r w:rsidRPr="002C2F0F">
              <w:rPr>
                <w:rStyle w:val="y2iqfc"/>
                <w:rFonts w:ascii="TH SarabunPSK" w:hAnsi="TH SarabunPSK" w:cs="TH SarabunPSK"/>
                <w:color w:val="7030A0"/>
                <w:sz w:val="20"/>
                <w:szCs w:val="20"/>
                <w:lang w:val="en"/>
              </w:rPr>
              <w:t>SI1: Accelerating the system to support quality research and innovation</w:t>
            </w:r>
          </w:p>
        </w:tc>
      </w:tr>
      <w:tr w:rsidR="00650289" w:rsidRPr="006A722A" w14:paraId="3255D1F1" w14:textId="77777777" w:rsidTr="00604C52">
        <w:trPr>
          <w:gridAfter w:val="2"/>
          <w:wAfter w:w="27" w:type="dxa"/>
          <w:trHeight w:val="64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65EF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0515A63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C057CA0" w14:textId="77777777" w:rsidR="00650289" w:rsidRPr="006A722A" w:rsidRDefault="00650289" w:rsidP="00650289">
            <w:pPr>
              <w:pStyle w:val="ListParagraph"/>
              <w:ind w:left="176"/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FF48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6470626B" w14:textId="77777777" w:rsidR="00650289" w:rsidRPr="002C2F0F" w:rsidRDefault="00650289" w:rsidP="005E15F0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467C870D" w14:textId="442076AA" w:rsidR="00650289" w:rsidRPr="002C2F0F" w:rsidRDefault="00650289" w:rsidP="00650289">
            <w:pPr>
              <w:pStyle w:val="HTMLPreformatted"/>
              <w:tabs>
                <w:tab w:val="clear" w:pos="916"/>
                <w:tab w:val="clear" w:pos="1832"/>
                <w:tab w:val="clear" w:pos="13740"/>
                <w:tab w:val="left" w:pos="13608"/>
              </w:tabs>
              <w:rPr>
                <w:rFonts w:ascii="TH SarabunPSK" w:hAnsi="TH SarabunPSK" w:cs="TH SarabunPSK"/>
                <w:color w:val="7030A0"/>
                <w:sz w:val="20"/>
                <w:szCs w:val="20"/>
                <w:cs/>
              </w:rPr>
            </w:pPr>
            <w:r w:rsidRPr="002C2F0F">
              <w:rPr>
                <w:rFonts w:ascii="TH SarabunPSK" w:hAnsi="TH SarabunPSK" w:cs="TH SarabunPSK"/>
                <w:color w:val="7030A0"/>
                <w:sz w:val="20"/>
                <w:szCs w:val="20"/>
              </w:rPr>
              <w:t>SI2</w:t>
            </w:r>
            <w:r w:rsidRPr="002C2F0F">
              <w:rPr>
                <w:rFonts w:ascii="TH SarabunPSK" w:hAnsi="TH SarabunPSK" w:cs="TH SarabunPSK"/>
                <w:color w:val="7030A0"/>
                <w:sz w:val="20"/>
                <w:szCs w:val="20"/>
                <w:cs/>
              </w:rPr>
              <w:t xml:space="preserve">: </w:t>
            </w:r>
            <w:r w:rsidRPr="002C2F0F">
              <w:rPr>
                <w:rStyle w:val="y2iqfc"/>
                <w:rFonts w:ascii="TH SarabunPSK" w:hAnsi="TH SarabunPSK" w:cs="TH SarabunPSK"/>
                <w:color w:val="7030A0"/>
                <w:sz w:val="20"/>
                <w:szCs w:val="20"/>
                <w:lang w:val="en"/>
              </w:rPr>
              <w:t>Accelerate the development of quality research and innovation</w:t>
            </w:r>
          </w:p>
        </w:tc>
      </w:tr>
      <w:tr w:rsidR="00650289" w:rsidRPr="006A722A" w14:paraId="73BC58D7" w14:textId="77777777" w:rsidTr="00704DA1">
        <w:trPr>
          <w:gridAfter w:val="2"/>
          <w:wAfter w:w="27" w:type="dxa"/>
          <w:trHeight w:val="16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CDD2469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lastRenderedPageBreak/>
              <w:sym w:font="Wingdings" w:char="F0A8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1ACA88B8" w14:textId="5283D082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>ยุทธ์ 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6EBB3A3" w14:textId="595C83C1" w:rsidR="00650289" w:rsidRPr="006A722A" w:rsidRDefault="00650289" w:rsidP="00650289">
            <w:pPr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1F1F1F"/>
                <w:sz w:val="22"/>
                <w:szCs w:val="22"/>
                <w:cs/>
              </w:rPr>
              <w:t>เครือข่ายการบริการวิชาการด้านสุขภาพปฐมภูมิที่เป็นเลิศ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B576847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8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6348537E" w14:textId="496D23CA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>ยุทธ์ 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8B7F199" w14:textId="1785181D" w:rsidR="00650289" w:rsidRPr="006A722A" w:rsidRDefault="00650289" w:rsidP="00650289">
            <w:pPr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บริการวิชาการและบริการสุขภาพ</w:t>
            </w:r>
            <w:r w:rsidRPr="006A722A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ปฐมภูมิ</w:t>
            </w:r>
            <w:r w:rsidRPr="006A722A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เหนือความคาดหมาย</w:t>
            </w:r>
          </w:p>
        </w:tc>
      </w:tr>
      <w:tr w:rsidR="00650289" w:rsidRPr="006A722A" w14:paraId="1E259A28" w14:textId="77777777" w:rsidTr="00F76047">
        <w:trPr>
          <w:gridAfter w:val="1"/>
          <w:wAfter w:w="15" w:type="dxa"/>
          <w:trHeight w:val="553"/>
          <w:jc w:val="center"/>
        </w:trPr>
        <w:tc>
          <w:tcPr>
            <w:tcW w:w="5098" w:type="dxa"/>
            <w:gridSpan w:val="3"/>
            <w:shd w:val="clear" w:color="auto" w:fill="DEEAF6" w:themeFill="accent5" w:themeFillTint="33"/>
            <w:vAlign w:val="center"/>
          </w:tcPr>
          <w:p w14:paraId="76C2FC5B" w14:textId="6D7C6038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SDG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: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57842500" wp14:editId="038C5722">
                  <wp:extent cx="346516" cy="337961"/>
                  <wp:effectExtent l="0" t="0" r="0" b="5080"/>
                  <wp:docPr id="938794859" name="Picture 1152133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77" cy="342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39F75692" wp14:editId="60C0E0C0">
                  <wp:extent cx="366130" cy="340286"/>
                  <wp:effectExtent l="0" t="0" r="0" b="3175"/>
                  <wp:docPr id="213375094" name="Picture 1152133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38" cy="344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627B0B0D" wp14:editId="2563E1BE">
                  <wp:extent cx="357384" cy="337539"/>
                  <wp:effectExtent l="0" t="0" r="5080" b="5715"/>
                  <wp:docPr id="358497777" name="Picture 1152133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41" cy="347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3" w:type="dxa"/>
            <w:gridSpan w:val="4"/>
            <w:shd w:val="clear" w:color="auto" w:fill="auto"/>
            <w:vAlign w:val="center"/>
          </w:tcPr>
          <w:p w14:paraId="315828E5" w14:textId="4BDAA879" w:rsidR="00650289" w:rsidRPr="00D4559D" w:rsidRDefault="00650289" w:rsidP="00650289">
            <w:pPr>
              <w:tabs>
                <w:tab w:val="left" w:pos="5550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SDG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: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2397B684" wp14:editId="18366C63">
                  <wp:extent cx="409436" cy="399327"/>
                  <wp:effectExtent l="0" t="0" r="0" b="7620"/>
                  <wp:docPr id="983824130" name="Picture 1152133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436" cy="39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488DCE79" wp14:editId="227BC23E">
                  <wp:extent cx="435060" cy="410902"/>
                  <wp:effectExtent l="0" t="0" r="3175" b="8255"/>
                  <wp:docPr id="87327074" name="Picture 1152133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060" cy="410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289" w:rsidRPr="006A722A" w14:paraId="235EA1E2" w14:textId="77777777" w:rsidTr="00712055">
        <w:trPr>
          <w:gridAfter w:val="1"/>
          <w:wAfter w:w="15" w:type="dxa"/>
          <w:trHeight w:val="16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28D59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46122" w14:textId="16606C2E" w:rsidR="00650289" w:rsidRPr="006A722A" w:rsidRDefault="00650289" w:rsidP="00650289">
            <w:pPr>
              <w:rPr>
                <w:rFonts w:ascii="TH SarabunPSK" w:hAnsi="TH SarabunPSK" w:cs="TH SarabunPSK"/>
                <w:b/>
                <w:bCs/>
                <w:color w:val="1F1F1F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เป้าประสงค์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9F35EF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4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0181" w14:textId="0C22D58A" w:rsidR="00650289" w:rsidRPr="006A722A" w:rsidRDefault="00650289" w:rsidP="00650289">
            <w:pPr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เป้าประสงค์</w:t>
            </w:r>
          </w:p>
        </w:tc>
      </w:tr>
      <w:tr w:rsidR="00650289" w:rsidRPr="006A722A" w14:paraId="0ECAE631" w14:textId="77777777" w:rsidTr="00712055">
        <w:trPr>
          <w:gridAfter w:val="2"/>
          <w:wAfter w:w="27" w:type="dxa"/>
          <w:trHeight w:val="28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542746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0D738BA3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969" w:type="dxa"/>
            <w:tcBorders>
              <w:left w:val="nil"/>
              <w:right w:val="single" w:sz="4" w:space="0" w:color="auto"/>
            </w:tcBorders>
            <w:vAlign w:val="center"/>
          </w:tcPr>
          <w:p w14:paraId="24C0B293" w14:textId="015AE784" w:rsidR="00650289" w:rsidRPr="006A722A" w:rsidRDefault="00650289" w:rsidP="005E15F0">
            <w:pPr>
              <w:pStyle w:val="ListParagraph"/>
              <w:numPr>
                <w:ilvl w:val="0"/>
                <w:numId w:val="19"/>
              </w:numPr>
              <w:ind w:left="176" w:hanging="219"/>
              <w:rPr>
                <w:rFonts w:ascii="TH SarabunIT๙" w:hAnsi="TH SarabunIT๙" w:cs="TH SarabunIT๙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  <w:t>เป็นศูนย์ความเป็นเลิศทางวิชาการที่ตอบสนองระบบ</w:t>
            </w:r>
            <w:r w:rsidRPr="006A722A">
              <w:rPr>
                <w:rFonts w:ascii="TH SarabunPSK" w:hAnsi="TH SarabunPSK" w:cs="TH SarabunPSK" w:hint="cs"/>
                <w:color w:val="002060"/>
                <w:sz w:val="22"/>
                <w:szCs w:val="22"/>
                <w:cs/>
              </w:rPr>
              <w:t xml:space="preserve"> </w:t>
            </w:r>
            <w:r w:rsidRPr="006A722A">
              <w:rPr>
                <w:rFonts w:ascii="TH SarabunPSK" w:hAnsi="TH SarabunPSK" w:cs="TH SarabunPSK"/>
                <w:color w:val="002060"/>
                <w:sz w:val="22"/>
                <w:szCs w:val="22"/>
              </w:rPr>
              <w:t>PC</w:t>
            </w:r>
            <w:r w:rsidRPr="006A722A"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  <w:t xml:space="preserve">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8F7A63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E56D84C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827" w:type="dxa"/>
            <w:tcBorders>
              <w:left w:val="nil"/>
            </w:tcBorders>
            <w:shd w:val="clear" w:color="auto" w:fill="auto"/>
            <w:vAlign w:val="center"/>
          </w:tcPr>
          <w:p w14:paraId="34B49528" w14:textId="536E9B1E" w:rsidR="00650289" w:rsidRPr="006A722A" w:rsidRDefault="00650289" w:rsidP="005E15F0">
            <w:pPr>
              <w:pStyle w:val="ListParagraph"/>
              <w:numPr>
                <w:ilvl w:val="0"/>
                <w:numId w:val="22"/>
              </w:numPr>
              <w:ind w:left="171" w:hanging="218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  <w:t xml:space="preserve">สร้างศูนย์ความเป็นเลิศทางวิชาการตอบสนองระบบ </w:t>
            </w:r>
            <w:r w:rsidRPr="006A722A">
              <w:rPr>
                <w:rFonts w:ascii="TH SarabunPSK" w:hAnsi="TH SarabunPSK" w:cs="TH SarabunPSK"/>
                <w:color w:val="7030A0"/>
                <w:sz w:val="22"/>
                <w:szCs w:val="22"/>
              </w:rPr>
              <w:t>PC</w:t>
            </w:r>
          </w:p>
        </w:tc>
      </w:tr>
      <w:tr w:rsidR="00650289" w:rsidRPr="006A722A" w14:paraId="6224F861" w14:textId="77777777" w:rsidTr="00077005">
        <w:trPr>
          <w:gridAfter w:val="2"/>
          <w:wAfter w:w="27" w:type="dxa"/>
          <w:trHeight w:val="14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A5D31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7662547" w14:textId="7953C3B8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96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4B0CDA9" w14:textId="59F00EFD" w:rsidR="00650289" w:rsidRPr="00077005" w:rsidRDefault="00077005" w:rsidP="005E15F0">
            <w:pPr>
              <w:pStyle w:val="ListParagraph"/>
              <w:numPr>
                <w:ilvl w:val="0"/>
                <w:numId w:val="19"/>
              </w:numPr>
              <w:ind w:left="176" w:hanging="219"/>
              <w:rPr>
                <w:rFonts w:ascii="TH Sarabun New" w:hAnsi="TH Sarabun New" w:cs="TH Sarabun New"/>
                <w:sz w:val="22"/>
                <w:szCs w:val="22"/>
              </w:rPr>
            </w:pPr>
            <w:r w:rsidRPr="00077005">
              <w:rPr>
                <w:rFonts w:ascii="TH Sarabun New" w:hAnsi="TH Sarabun New" w:cs="TH Sarabun New"/>
                <w:color w:val="002060"/>
                <w:sz w:val="20"/>
                <w:szCs w:val="22"/>
                <w:cs/>
              </w:rPr>
              <w:t>การสร้างเครือข่ายด้านส</w:t>
            </w:r>
            <w:r>
              <w:rPr>
                <w:rFonts w:ascii="TH Sarabun New" w:hAnsi="TH Sarabun New" w:cs="TH Sarabun New" w:hint="cs"/>
                <w:color w:val="002060"/>
                <w:sz w:val="20"/>
                <w:szCs w:val="22"/>
                <w:cs/>
              </w:rPr>
              <w:t xml:space="preserve"> </w:t>
            </w:r>
            <w:r>
              <w:rPr>
                <w:rFonts w:ascii="TH Sarabun New" w:hAnsi="TH Sarabun New" w:cs="TH Sarabun New"/>
                <w:color w:val="002060"/>
                <w:sz w:val="20"/>
                <w:szCs w:val="22"/>
              </w:rPr>
              <w:t xml:space="preserve">PC </w:t>
            </w:r>
            <w:r w:rsidRPr="00077005">
              <w:rPr>
                <w:rFonts w:ascii="TH Sarabun New" w:hAnsi="TH Sarabun New" w:cs="TH Sarabun New"/>
                <w:color w:val="002060"/>
                <w:sz w:val="20"/>
                <w:szCs w:val="22"/>
                <w:cs/>
              </w:rPr>
              <w:t>ระดับชาติและนานาชาต</w:t>
            </w:r>
            <w:r>
              <w:rPr>
                <w:rFonts w:ascii="TH Sarabun New" w:hAnsi="TH Sarabun New" w:cs="TH Sarabun New" w:hint="cs"/>
                <w:color w:val="002060"/>
                <w:sz w:val="20"/>
                <w:szCs w:val="22"/>
                <w:cs/>
              </w:rPr>
              <w:t>ิ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CEC76D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0C58454" w14:textId="3AB79342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827" w:type="dxa"/>
            <w:tcBorders>
              <w:left w:val="nil"/>
            </w:tcBorders>
            <w:shd w:val="clear" w:color="auto" w:fill="auto"/>
            <w:vAlign w:val="center"/>
          </w:tcPr>
          <w:p w14:paraId="74725B49" w14:textId="4ACCCE2D" w:rsidR="00650289" w:rsidRPr="006A722A" w:rsidRDefault="00650289" w:rsidP="005E15F0">
            <w:pPr>
              <w:pStyle w:val="ListParagraph"/>
              <w:numPr>
                <w:ilvl w:val="0"/>
                <w:numId w:val="22"/>
              </w:numPr>
              <w:ind w:left="171" w:hanging="218"/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  <w:t xml:space="preserve">สร้างศูนย์ความเป็นเลิศการดูแล </w:t>
            </w:r>
            <w:r w:rsidRPr="006A722A">
              <w:rPr>
                <w:rFonts w:ascii="TH SarabunPSK" w:hAnsi="TH SarabunPSK" w:cs="TH SarabunPSK"/>
                <w:color w:val="7030A0"/>
                <w:sz w:val="22"/>
                <w:szCs w:val="22"/>
              </w:rPr>
              <w:t>PC</w:t>
            </w:r>
          </w:p>
        </w:tc>
      </w:tr>
      <w:tr w:rsidR="00650289" w:rsidRPr="006A722A" w14:paraId="7DF44F27" w14:textId="77777777" w:rsidTr="00077005">
        <w:trPr>
          <w:gridAfter w:val="2"/>
          <w:wAfter w:w="27" w:type="dxa"/>
          <w:trHeight w:val="53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5598A7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CE405E" w14:textId="0EBCBD2F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88402C" w14:textId="557424F4" w:rsidR="00650289" w:rsidRPr="00077005" w:rsidRDefault="00650289" w:rsidP="00077005">
            <w:pPr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2B2B9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85F3BC5" w14:textId="60E3A7EF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827" w:type="dxa"/>
            <w:tcBorders>
              <w:left w:val="nil"/>
            </w:tcBorders>
            <w:shd w:val="clear" w:color="auto" w:fill="auto"/>
            <w:vAlign w:val="center"/>
          </w:tcPr>
          <w:p w14:paraId="5884E93B" w14:textId="5073517A" w:rsidR="00650289" w:rsidRPr="006A722A" w:rsidRDefault="00650289" w:rsidP="005E15F0">
            <w:pPr>
              <w:pStyle w:val="ListParagraph"/>
              <w:numPr>
                <w:ilvl w:val="0"/>
                <w:numId w:val="22"/>
              </w:numPr>
              <w:ind w:left="171" w:hanging="218"/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</w:pPr>
            <w:r w:rsidRPr="00C42706">
              <w:rPr>
                <w:rFonts w:ascii="TH SarabunPSK" w:hAnsi="TH SarabunPSK" w:cs="TH SarabunPSK"/>
                <w:color w:val="7030A0"/>
                <w:sz w:val="20"/>
                <w:szCs w:val="20"/>
                <w:cs/>
              </w:rPr>
              <w:t xml:space="preserve">สร้างเครือข่ายการบริการวิชาการ </w:t>
            </w:r>
            <w:r w:rsidRPr="00C42706">
              <w:rPr>
                <w:rFonts w:ascii="TH SarabunPSK" w:hAnsi="TH SarabunPSK" w:cs="TH SarabunPSK"/>
                <w:color w:val="7030A0"/>
                <w:sz w:val="20"/>
                <w:szCs w:val="20"/>
              </w:rPr>
              <w:t xml:space="preserve">PC </w:t>
            </w:r>
            <w:r w:rsidRPr="00C42706">
              <w:rPr>
                <w:rFonts w:ascii="TH SarabunPSK" w:hAnsi="TH SarabunPSK" w:cs="TH SarabunPSK"/>
                <w:color w:val="7030A0"/>
                <w:sz w:val="20"/>
                <w:szCs w:val="20"/>
                <w:cs/>
              </w:rPr>
              <w:t>ระดับชาติและนานาชาติ</w:t>
            </w:r>
          </w:p>
        </w:tc>
      </w:tr>
      <w:tr w:rsidR="00650289" w:rsidRPr="006A722A" w14:paraId="69C8DF7F" w14:textId="77777777" w:rsidTr="00077005">
        <w:trPr>
          <w:gridAfter w:val="2"/>
          <w:wAfter w:w="27" w:type="dxa"/>
          <w:trHeight w:val="25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A2B3C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E97968" w14:textId="0E2B5A6F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E3781A" w14:textId="00D70FFF" w:rsidR="00650289" w:rsidRPr="00712055" w:rsidRDefault="00650289" w:rsidP="00650289">
            <w:pPr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8357CE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45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8F3FB"/>
          </w:tcPr>
          <w:p w14:paraId="32CC7C4A" w14:textId="54C5B833" w:rsidR="00650289" w:rsidRPr="006A722A" w:rsidRDefault="00704DA1" w:rsidP="00650289">
            <w:pPr>
              <w:rPr>
                <w:rFonts w:ascii="TH SarabunIT๙" w:hAnsi="TH SarabunIT๙" w:cs="TH SarabunIT๙"/>
                <w:sz w:val="22"/>
                <w:szCs w:val="2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22"/>
                <w:szCs w:val="22"/>
                <w:cs/>
              </w:rPr>
              <w:t xml:space="preserve">ความคิดริเริ่มเชิงกลยุทธ์ </w:t>
            </w:r>
            <w:r w:rsidRPr="005D0D6E">
              <w:rPr>
                <w:rFonts w:ascii="TH SarabunPSK" w:hAnsi="TH SarabunPSK" w:cs="TH SarabunPSK"/>
                <w:b/>
                <w:bCs/>
                <w:color w:val="002060"/>
                <w:sz w:val="22"/>
                <w:szCs w:val="22"/>
              </w:rPr>
              <w:t>Strategic Initiatives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22"/>
                <w:szCs w:val="22"/>
              </w:rPr>
              <w:t>: SI</w:t>
            </w:r>
          </w:p>
        </w:tc>
      </w:tr>
      <w:tr w:rsidR="00650289" w:rsidRPr="006A722A" w14:paraId="37A12FFA" w14:textId="77777777" w:rsidTr="002E30ED">
        <w:trPr>
          <w:gridAfter w:val="2"/>
          <w:wAfter w:w="27" w:type="dxa"/>
          <w:trHeight w:val="7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30951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F93DC4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C38422" w14:textId="77777777" w:rsidR="00650289" w:rsidRPr="006A722A" w:rsidRDefault="00650289" w:rsidP="00650289">
            <w:pPr>
              <w:pStyle w:val="ListParagraph"/>
              <w:ind w:left="176"/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B0F6FA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8FF9A81" w14:textId="77777777" w:rsidR="00650289" w:rsidRPr="002C2F0F" w:rsidRDefault="00650289" w:rsidP="005E15F0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60D71DDA" w14:textId="7240B119" w:rsidR="00650289" w:rsidRPr="00712055" w:rsidRDefault="00650289" w:rsidP="00650289">
            <w:pPr>
              <w:pStyle w:val="HTMLPreformatted"/>
              <w:tabs>
                <w:tab w:val="clear" w:pos="916"/>
                <w:tab w:val="clear" w:pos="1832"/>
                <w:tab w:val="clear" w:pos="13740"/>
                <w:tab w:val="left" w:pos="13608"/>
              </w:tabs>
              <w:ind w:left="36"/>
              <w:rPr>
                <w:rFonts w:ascii="TH SarabunPSK" w:hAnsi="TH SarabunPSK" w:cs="TH SarabunPSK"/>
                <w:color w:val="0070C0"/>
                <w:sz w:val="22"/>
                <w:szCs w:val="22"/>
                <w:cs/>
              </w:rPr>
            </w:pPr>
            <w:r w:rsidRPr="00712055">
              <w:rPr>
                <w:rStyle w:val="y2iqfc"/>
                <w:rFonts w:ascii="TH SarabunPSK" w:hAnsi="TH SarabunPSK" w:cs="TH SarabunPSK"/>
                <w:color w:val="7030A0"/>
                <w:sz w:val="22"/>
                <w:szCs w:val="22"/>
                <w:lang w:val="en"/>
              </w:rPr>
              <w:t xml:space="preserve">SI1: </w:t>
            </w:r>
            <w:r w:rsidRPr="00712055">
              <w:rPr>
                <w:rFonts w:ascii="TH SarabunPSK" w:hAnsi="TH SarabunPSK" w:cs="TH SarabunPSK"/>
                <w:color w:val="0070C0"/>
                <w:sz w:val="22"/>
                <w:szCs w:val="22"/>
              </w:rPr>
              <w:t>Professional, Academic and Health Services</w:t>
            </w:r>
          </w:p>
        </w:tc>
      </w:tr>
      <w:tr w:rsidR="00650289" w:rsidRPr="006A722A" w14:paraId="65B8194F" w14:textId="77777777" w:rsidTr="002E30ED">
        <w:trPr>
          <w:gridAfter w:val="2"/>
          <w:wAfter w:w="27" w:type="dxa"/>
          <w:trHeight w:val="74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665B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F59769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E75A2" w14:textId="77777777" w:rsidR="00650289" w:rsidRPr="006A722A" w:rsidRDefault="00650289" w:rsidP="00650289">
            <w:pPr>
              <w:pStyle w:val="ListParagraph"/>
              <w:ind w:left="176"/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37D34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3D6F3F5" w14:textId="77777777" w:rsidR="00650289" w:rsidRPr="002C2F0F" w:rsidRDefault="00650289" w:rsidP="005E15F0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3859BD18" w14:textId="36D80602" w:rsidR="00650289" w:rsidRPr="00712055" w:rsidRDefault="00650289" w:rsidP="00650289">
            <w:pPr>
              <w:pStyle w:val="HTMLPreformatted"/>
              <w:tabs>
                <w:tab w:val="clear" w:pos="916"/>
                <w:tab w:val="clear" w:pos="1832"/>
                <w:tab w:val="clear" w:pos="13740"/>
                <w:tab w:val="left" w:pos="13608"/>
              </w:tabs>
              <w:ind w:left="36"/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</w:pPr>
            <w:r w:rsidRPr="00712055">
              <w:rPr>
                <w:rFonts w:ascii="TH SarabunPSK" w:hAnsi="TH SarabunPSK" w:cs="TH SarabunPSK"/>
                <w:color w:val="7030A0"/>
                <w:sz w:val="22"/>
                <w:szCs w:val="22"/>
              </w:rPr>
              <w:t>SI2</w:t>
            </w:r>
            <w:r w:rsidRPr="00712055"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  <w:t xml:space="preserve">: </w:t>
            </w:r>
            <w:r w:rsidRPr="00712055">
              <w:rPr>
                <w:rFonts w:ascii="TH SarabunPSK" w:hAnsi="TH SarabunPSK" w:cs="TH SarabunPSK"/>
                <w:color w:val="0070C0"/>
                <w:sz w:val="22"/>
                <w:szCs w:val="22"/>
              </w:rPr>
              <w:t>Capacity Building Training Course</w:t>
            </w:r>
          </w:p>
        </w:tc>
      </w:tr>
      <w:tr w:rsidR="00650289" w:rsidRPr="006A722A" w14:paraId="66D09CF8" w14:textId="77777777" w:rsidTr="00704DA1">
        <w:trPr>
          <w:gridAfter w:val="2"/>
          <w:wAfter w:w="27" w:type="dxa"/>
          <w:trHeight w:val="6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F5671D0" w14:textId="77777777" w:rsidR="00650289" w:rsidRPr="006A722A" w:rsidRDefault="00650289" w:rsidP="00704DA1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8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7259085C" w14:textId="63DCC7A8" w:rsidR="00650289" w:rsidRPr="006A722A" w:rsidRDefault="00650289" w:rsidP="00704DA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>ยุทธ์ 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CA29C6B" w14:textId="2C956C10" w:rsidR="00650289" w:rsidRPr="006A722A" w:rsidRDefault="00650289" w:rsidP="00704DA1">
            <w:pPr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1F1F1F"/>
                <w:sz w:val="22"/>
                <w:szCs w:val="22"/>
                <w:cs/>
              </w:rPr>
              <w:t>การขับเคลื่อนระบบบริหารจัดการสู่การเป็นองค์กรสมรรถนะสูง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5579D65" w14:textId="77777777" w:rsidR="00650289" w:rsidRPr="006A722A" w:rsidRDefault="00650289" w:rsidP="00704DA1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8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6D3E1470" w14:textId="547A197A" w:rsidR="00650289" w:rsidRPr="006A722A" w:rsidRDefault="00650289" w:rsidP="00704DA1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>ยุทธ์ 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1A30A59" w14:textId="469DD360" w:rsidR="00650289" w:rsidRPr="006A722A" w:rsidRDefault="00650289" w:rsidP="00305AD5">
            <w:pPr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  <w:t>มุ่งบริหารองค์กรสู่สมรรถนะสูง</w:t>
            </w:r>
          </w:p>
        </w:tc>
      </w:tr>
      <w:tr w:rsidR="00650289" w:rsidRPr="006A722A" w14:paraId="22F0BE98" w14:textId="77777777" w:rsidTr="00C42706">
        <w:trPr>
          <w:gridAfter w:val="1"/>
          <w:wAfter w:w="15" w:type="dxa"/>
          <w:trHeight w:val="553"/>
          <w:jc w:val="center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9C82ED4" w14:textId="3672E3E7" w:rsidR="00650289" w:rsidRPr="00712055" w:rsidRDefault="00650289" w:rsidP="00650289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SDG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: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709DD3A1" wp14:editId="71CCC8F6">
                  <wp:extent cx="346516" cy="337961"/>
                  <wp:effectExtent l="0" t="0" r="0" b="5080"/>
                  <wp:docPr id="1391260992" name="Picture 1152133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677" cy="342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584680C6" wp14:editId="23C70C11">
                  <wp:extent cx="366130" cy="340286"/>
                  <wp:effectExtent l="0" t="0" r="0" b="3175"/>
                  <wp:docPr id="754810116" name="Picture 1152133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38" cy="344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26269D60" wp14:editId="3270445E">
                  <wp:extent cx="357384" cy="337539"/>
                  <wp:effectExtent l="0" t="0" r="5080" b="5715"/>
                  <wp:docPr id="331456247" name="Picture 1152133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41" cy="347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94DF7" w14:textId="2D3BD9F1" w:rsidR="00650289" w:rsidRPr="00D4559D" w:rsidRDefault="00650289" w:rsidP="00650289">
            <w:pPr>
              <w:tabs>
                <w:tab w:val="left" w:pos="5550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SDG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: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color w:val="7030A0"/>
                <w:sz w:val="2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08CC9A19" wp14:editId="320E6301">
                  <wp:extent cx="409436" cy="399327"/>
                  <wp:effectExtent l="0" t="0" r="6350" b="0"/>
                  <wp:docPr id="1088122557" name="Picture 1152133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436" cy="399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="00671CBA" w:rsidRPr="00671CB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drawing>
                <wp:inline distT="0" distB="0" distL="0" distR="0" wp14:anchorId="20362220" wp14:editId="1416C07D">
                  <wp:extent cx="442760" cy="4191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47065" cy="42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sym w:font="Wingdings" w:char="F0A8"/>
            </w:r>
            <w:r w:rsidRPr="00AD1C22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AD1C22">
              <w:rPr>
                <w:rFonts w:ascii="TH SarabunPSK" w:hAnsi="TH SarabunPSK" w:cs="TH SarabunPSK"/>
                <w:b/>
                <w:bCs/>
                <w:noProof/>
                <w:color w:val="002060"/>
              </w:rPr>
              <w:drawing>
                <wp:inline distT="0" distB="0" distL="0" distR="0" wp14:anchorId="7D4E301B" wp14:editId="2308EDC6">
                  <wp:extent cx="455769" cy="430461"/>
                  <wp:effectExtent l="0" t="0" r="1905" b="8255"/>
                  <wp:docPr id="439332310" name="Picture 1152133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769" cy="430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0289" w:rsidRPr="006A722A" w14:paraId="6DB77C39" w14:textId="77777777" w:rsidTr="000C2826">
        <w:trPr>
          <w:gridAfter w:val="1"/>
          <w:wAfter w:w="15" w:type="dxa"/>
          <w:trHeight w:val="16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F5D23C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E1A7" w14:textId="2CEEABF8" w:rsidR="00650289" w:rsidRPr="006A722A" w:rsidRDefault="00650289" w:rsidP="00650289">
            <w:pPr>
              <w:rPr>
                <w:rFonts w:ascii="TH SarabunPSK" w:hAnsi="TH SarabunPSK" w:cs="TH SarabunPSK"/>
                <w:b/>
                <w:bCs/>
                <w:color w:val="1F1F1F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เป</w:t>
            </w:r>
            <w:r w:rsidRPr="006A722A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>้</w:t>
            </w:r>
            <w:r w:rsidRPr="006A722A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าประสงค์</w:t>
            </w:r>
          </w:p>
        </w:tc>
        <w:tc>
          <w:tcPr>
            <w:tcW w:w="497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1B206" w14:textId="3BF431CF" w:rsidR="00650289" w:rsidRPr="006A722A" w:rsidRDefault="00650289" w:rsidP="00650289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เป้าประสงค์</w:t>
            </w:r>
          </w:p>
        </w:tc>
      </w:tr>
      <w:tr w:rsidR="00650289" w:rsidRPr="006A722A" w14:paraId="4364DACF" w14:textId="77777777" w:rsidTr="002E30ED">
        <w:trPr>
          <w:gridAfter w:val="2"/>
          <w:wAfter w:w="27" w:type="dxa"/>
          <w:trHeight w:val="387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6B1856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7391644B" w14:textId="6CA3FA4A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19545" w14:textId="4354FE6F" w:rsidR="00650289" w:rsidRPr="006A722A" w:rsidRDefault="00650289" w:rsidP="005E15F0">
            <w:pPr>
              <w:pStyle w:val="ListParagraph"/>
              <w:numPr>
                <w:ilvl w:val="0"/>
                <w:numId w:val="23"/>
              </w:numPr>
              <w:ind w:left="176" w:hanging="218"/>
              <w:rPr>
                <w:rFonts w:ascii="TH SarabunIT๙" w:hAnsi="TH SarabunIT๙" w:cs="TH SarabunIT๙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  <w:t>เป็นสถาบันที่มีระบบบริหารจัดการภายใต้องค์กรคุณธรรมและการพัฒนาที่ยั่งยืน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885401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50B7F55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827" w:type="dxa"/>
            <w:tcBorders>
              <w:left w:val="nil"/>
            </w:tcBorders>
            <w:shd w:val="clear" w:color="auto" w:fill="auto"/>
            <w:vAlign w:val="center"/>
          </w:tcPr>
          <w:p w14:paraId="3520B8F8" w14:textId="54E0E486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7030A0"/>
                <w:sz w:val="22"/>
                <w:szCs w:val="22"/>
                <w:cs/>
              </w:rPr>
              <w:t>ผู้บริหารและบุคลากรของสถาบันมีสมรรถนะตามที่สถาบันกำหนด</w:t>
            </w:r>
          </w:p>
        </w:tc>
      </w:tr>
      <w:tr w:rsidR="00650289" w:rsidRPr="006A722A" w14:paraId="181AD39A" w14:textId="77777777" w:rsidTr="002E30ED">
        <w:trPr>
          <w:gridAfter w:val="2"/>
          <w:wAfter w:w="27" w:type="dxa"/>
          <w:trHeight w:val="4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2B1370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02957A2C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96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B7C8C3A" w14:textId="48A91DB2" w:rsidR="00650289" w:rsidRPr="006A722A" w:rsidRDefault="00650289" w:rsidP="005E15F0">
            <w:pPr>
              <w:pStyle w:val="ListParagraph"/>
              <w:numPr>
                <w:ilvl w:val="0"/>
                <w:numId w:val="23"/>
              </w:numPr>
              <w:ind w:left="176" w:hanging="218"/>
              <w:rPr>
                <w:rFonts w:ascii="TH SarabunPSK" w:hAnsi="TH SarabunPSK" w:cs="TH SarabunPSK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  <w:t>พัฒนาประสิทธิภาพของระบบบริหาร</w:t>
            </w:r>
            <w:r w:rsidRPr="006A722A">
              <w:rPr>
                <w:rFonts w:ascii="TH SarabunPSK" w:hAnsi="TH SarabunPSK" w:cs="TH SarabunPSK" w:hint="cs"/>
                <w:color w:val="002060"/>
                <w:sz w:val="22"/>
                <w:szCs w:val="22"/>
                <w:cs/>
              </w:rPr>
              <w:t>ทรัพยากร</w:t>
            </w:r>
            <w:r w:rsidRPr="006A722A"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  <w:t>บุคลากรด้าน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1C674A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453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8F3FB"/>
          </w:tcPr>
          <w:p w14:paraId="37C4E891" w14:textId="3586ABA4" w:rsidR="00650289" w:rsidRPr="006A722A" w:rsidRDefault="00704DA1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2060"/>
                <w:sz w:val="22"/>
                <w:szCs w:val="22"/>
                <w:cs/>
              </w:rPr>
              <w:t xml:space="preserve">ความคิดริเริ่มเชิงกลยุทธ์ </w:t>
            </w:r>
            <w:r w:rsidRPr="005D0D6E">
              <w:rPr>
                <w:rFonts w:ascii="TH SarabunPSK" w:hAnsi="TH SarabunPSK" w:cs="TH SarabunPSK"/>
                <w:b/>
                <w:bCs/>
                <w:color w:val="002060"/>
                <w:sz w:val="22"/>
                <w:szCs w:val="22"/>
              </w:rPr>
              <w:t>Strategic Initiatives</w:t>
            </w:r>
            <w:r>
              <w:rPr>
                <w:rFonts w:ascii="TH SarabunPSK" w:hAnsi="TH SarabunPSK" w:cs="TH SarabunPSK"/>
                <w:b/>
                <w:bCs/>
                <w:color w:val="002060"/>
                <w:sz w:val="22"/>
                <w:szCs w:val="22"/>
              </w:rPr>
              <w:t>: SI</w:t>
            </w:r>
          </w:p>
        </w:tc>
      </w:tr>
      <w:tr w:rsidR="00650289" w:rsidRPr="006A722A" w14:paraId="7528A654" w14:textId="77777777" w:rsidTr="002E30ED">
        <w:trPr>
          <w:gridAfter w:val="2"/>
          <w:wAfter w:w="27" w:type="dxa"/>
          <w:trHeight w:val="4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635DF1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B17965B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2EFF68D" w14:textId="03581AC9" w:rsidR="00650289" w:rsidRPr="002E30ED" w:rsidRDefault="00650289" w:rsidP="00650289">
            <w:pPr>
              <w:tabs>
                <w:tab w:val="left" w:pos="179"/>
              </w:tabs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</w:pPr>
            <w:r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  <w:tab/>
            </w:r>
            <w:r w:rsidRPr="006A722A"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  <w:t>อัตรากำลัง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D262BB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66308A3" w14:textId="77777777" w:rsidR="00650289" w:rsidRPr="002E30ED" w:rsidRDefault="00650289" w:rsidP="005E15F0">
            <w:pPr>
              <w:pStyle w:val="ListParagraph"/>
              <w:numPr>
                <w:ilvl w:val="0"/>
                <w:numId w:val="27"/>
              </w:numPr>
              <w:rPr>
                <w:rFonts w:ascii="TH SarabunPSK" w:hAnsi="TH SarabunPSK" w:cs="TH SarabunPSK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44225BCD" w14:textId="5CA3002E" w:rsidR="00650289" w:rsidRPr="002E30ED" w:rsidRDefault="00650289" w:rsidP="00650289">
            <w:pPr>
              <w:rPr>
                <w:rFonts w:ascii="TH SarabunPSK" w:hAnsi="TH SarabunPSK" w:cs="TH SarabunPSK"/>
                <w:b/>
                <w:bCs/>
                <w:color w:val="7030A0"/>
                <w:sz w:val="22"/>
                <w:szCs w:val="22"/>
              </w:rPr>
            </w:pPr>
            <w:r w:rsidRPr="002E30ED">
              <w:rPr>
                <w:rFonts w:ascii="TH SarabunPSK" w:hAnsi="TH SarabunPSK" w:cs="TH SarabunPSK"/>
                <w:color w:val="7030A0"/>
                <w:sz w:val="22"/>
                <w:szCs w:val="22"/>
              </w:rPr>
              <w:t>SI1</w:t>
            </w:r>
            <w:r w:rsidRPr="002E30ED"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  <w:t xml:space="preserve">: </w:t>
            </w:r>
            <w:r w:rsidRPr="002E30ED">
              <w:rPr>
                <w:rStyle w:val="y2iqfc"/>
                <w:rFonts w:ascii="TH SarabunPSK" w:hAnsi="TH SarabunPSK" w:cs="TH SarabunPSK"/>
                <w:color w:val="7030A0"/>
                <w:sz w:val="22"/>
                <w:szCs w:val="22"/>
              </w:rPr>
              <w:t>Develop a High-Performance Organization</w:t>
            </w:r>
            <w:r w:rsidRPr="002E30ED">
              <w:rPr>
                <w:rStyle w:val="y2iqfc"/>
                <w:rFonts w:ascii="TH SarabunPSK" w:hAnsi="TH SarabunPSK" w:cs="TH SarabunPSK"/>
                <w:color w:val="7030A0"/>
                <w:sz w:val="22"/>
                <w:szCs w:val="22"/>
                <w:cs/>
              </w:rPr>
              <w:t xml:space="preserve">  </w:t>
            </w:r>
          </w:p>
        </w:tc>
      </w:tr>
      <w:tr w:rsidR="00650289" w:rsidRPr="006A722A" w14:paraId="59DB0DE9" w14:textId="77777777" w:rsidTr="002E30ED">
        <w:trPr>
          <w:gridAfter w:val="2"/>
          <w:wAfter w:w="27" w:type="dxa"/>
          <w:trHeight w:val="4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9ED19B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58DBEC8B" w14:textId="5EAB2DEB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969" w:type="dxa"/>
            <w:tcBorders>
              <w:left w:val="nil"/>
              <w:right w:val="single" w:sz="4" w:space="0" w:color="auto"/>
            </w:tcBorders>
            <w:vAlign w:val="center"/>
          </w:tcPr>
          <w:p w14:paraId="080E640B" w14:textId="4168B6A6" w:rsidR="00650289" w:rsidRPr="006A722A" w:rsidRDefault="00650289" w:rsidP="005E15F0">
            <w:pPr>
              <w:pStyle w:val="ListParagraph"/>
              <w:numPr>
                <w:ilvl w:val="0"/>
                <w:numId w:val="23"/>
              </w:numPr>
              <w:ind w:left="176" w:hanging="218"/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  <w:t>การบริหารจัดการทางการเงิน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20C1C7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2B6C995" w14:textId="77777777" w:rsidR="00650289" w:rsidRPr="002E30ED" w:rsidRDefault="00650289" w:rsidP="005E15F0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59602E3F" w14:textId="0058DE49" w:rsidR="00650289" w:rsidRPr="002E30ED" w:rsidRDefault="00650289" w:rsidP="00650289">
            <w:pPr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</w:pPr>
            <w:r w:rsidRPr="002E30ED">
              <w:rPr>
                <w:rFonts w:ascii="TH SarabunPSK" w:hAnsi="TH SarabunPSK" w:cs="TH SarabunPSK"/>
                <w:color w:val="7030A0"/>
                <w:sz w:val="22"/>
                <w:szCs w:val="22"/>
              </w:rPr>
              <w:t>SI2</w:t>
            </w:r>
            <w:r w:rsidRPr="002E30ED"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  <w:t xml:space="preserve">: </w:t>
            </w:r>
            <w:r w:rsidRPr="002E30ED">
              <w:rPr>
                <w:rFonts w:ascii="TH SarabunPSK" w:eastAsia="Sarabun" w:hAnsi="TH SarabunPSK" w:cs="TH SarabunPSK"/>
                <w:color w:val="7030A0"/>
                <w:sz w:val="22"/>
                <w:szCs w:val="22"/>
              </w:rPr>
              <w:t xml:space="preserve">Management Information System     </w:t>
            </w:r>
          </w:p>
        </w:tc>
      </w:tr>
      <w:tr w:rsidR="00650289" w:rsidRPr="006A722A" w14:paraId="2DC48B6C" w14:textId="77777777" w:rsidTr="002E30ED">
        <w:trPr>
          <w:gridAfter w:val="2"/>
          <w:wAfter w:w="27" w:type="dxa"/>
          <w:trHeight w:val="4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AAB4C0" w14:textId="77777777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vAlign w:val="center"/>
          </w:tcPr>
          <w:p w14:paraId="49E50E4E" w14:textId="680D870E" w:rsidR="00650289" w:rsidRPr="006A722A" w:rsidRDefault="00650289" w:rsidP="00650289">
            <w:p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color w:val="000000"/>
                <w:sz w:val="22"/>
                <w:szCs w:val="22"/>
              </w:rPr>
              <w:sym w:font="Wingdings" w:char="F0A1"/>
            </w:r>
          </w:p>
        </w:tc>
        <w:tc>
          <w:tcPr>
            <w:tcW w:w="3969" w:type="dxa"/>
            <w:tcBorders>
              <w:left w:val="nil"/>
              <w:right w:val="single" w:sz="4" w:space="0" w:color="auto"/>
            </w:tcBorders>
            <w:vAlign w:val="center"/>
          </w:tcPr>
          <w:p w14:paraId="73629708" w14:textId="3DF88583" w:rsidR="00650289" w:rsidRPr="006A722A" w:rsidRDefault="00650289" w:rsidP="005E15F0">
            <w:pPr>
              <w:pStyle w:val="ListParagraph"/>
              <w:numPr>
                <w:ilvl w:val="0"/>
                <w:numId w:val="23"/>
              </w:numPr>
              <w:ind w:left="176" w:hanging="218"/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/>
                <w:color w:val="002060"/>
                <w:sz w:val="22"/>
                <w:szCs w:val="22"/>
                <w:cs/>
              </w:rPr>
              <w:t xml:space="preserve">การพัฒนามหาวิทยาลัยสู่การเป็น </w:t>
            </w:r>
            <w:r w:rsidRPr="006A722A">
              <w:rPr>
                <w:rFonts w:ascii="TH SarabunPSK" w:hAnsi="TH SarabunPSK" w:cs="TH SarabunPSK"/>
                <w:color w:val="002060"/>
                <w:sz w:val="22"/>
                <w:szCs w:val="22"/>
              </w:rPr>
              <w:t>Smart University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48FFCD" w14:textId="77777777" w:rsidR="00650289" w:rsidRPr="006A722A" w:rsidRDefault="00650289" w:rsidP="00650289">
            <w:pPr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38A128C" w14:textId="77777777" w:rsidR="00650289" w:rsidRPr="002E30ED" w:rsidRDefault="00650289" w:rsidP="005E15F0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TH SarabunPSK" w:hAnsi="TH SarabunPSK" w:cs="TH SarabunPSK"/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auto"/>
          </w:tcPr>
          <w:p w14:paraId="32F64BBE" w14:textId="5F9BC8A2" w:rsidR="00650289" w:rsidRPr="002E30ED" w:rsidRDefault="00650289" w:rsidP="00650289">
            <w:pPr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</w:pPr>
            <w:r w:rsidRPr="002E30ED">
              <w:rPr>
                <w:rFonts w:ascii="TH SarabunPSK" w:hAnsi="TH SarabunPSK" w:cs="TH SarabunPSK"/>
                <w:color w:val="7030A0"/>
                <w:sz w:val="22"/>
                <w:szCs w:val="22"/>
              </w:rPr>
              <w:t>SI3</w:t>
            </w:r>
            <w:r w:rsidRPr="002E30ED">
              <w:rPr>
                <w:rFonts w:ascii="TH SarabunPSK" w:hAnsi="TH SarabunPSK" w:cs="TH SarabunPSK"/>
                <w:color w:val="7030A0"/>
                <w:sz w:val="22"/>
                <w:szCs w:val="22"/>
                <w:cs/>
              </w:rPr>
              <w:t xml:space="preserve">: </w:t>
            </w:r>
            <w:r w:rsidRPr="002E30ED">
              <w:rPr>
                <w:rStyle w:val="y2iqfc"/>
                <w:rFonts w:ascii="TH SarabunPSK" w:hAnsi="TH SarabunPSK" w:cs="TH SarabunPSK"/>
                <w:color w:val="7030A0"/>
                <w:sz w:val="22"/>
                <w:szCs w:val="22"/>
              </w:rPr>
              <w:t>Develop a High-Performance</w:t>
            </w:r>
            <w:r w:rsidRPr="002E30ED">
              <w:rPr>
                <w:rFonts w:ascii="TH SarabunPSK" w:hAnsi="TH SarabunPSK" w:cs="TH SarabunPSK"/>
                <w:color w:val="7030A0"/>
                <w:sz w:val="22"/>
                <w:szCs w:val="22"/>
              </w:rPr>
              <w:t xml:space="preserve"> Personnel</w:t>
            </w:r>
          </w:p>
        </w:tc>
      </w:tr>
    </w:tbl>
    <w:p w14:paraId="155A8F52" w14:textId="77777777" w:rsidR="006A722A" w:rsidRDefault="006A722A" w:rsidP="00D61BEA">
      <w:pPr>
        <w:tabs>
          <w:tab w:val="left" w:pos="284"/>
        </w:tabs>
        <w:rPr>
          <w:rFonts w:ascii="TH SarabunPSK" w:hAnsi="TH SarabunPSK" w:cs="TH SarabunPSK"/>
          <w:b/>
          <w:bCs/>
          <w:sz w:val="28"/>
        </w:rPr>
      </w:pPr>
    </w:p>
    <w:p w14:paraId="664D5291" w14:textId="330FD84C" w:rsidR="009C3839" w:rsidRDefault="00151F20" w:rsidP="00D61BEA">
      <w:pPr>
        <w:tabs>
          <w:tab w:val="left" w:pos="284"/>
        </w:tabs>
        <w:rPr>
          <w:rFonts w:ascii="TH SarabunPSK" w:hAnsi="TH SarabunPSK" w:cs="TH SarabunPSK"/>
          <w:b/>
          <w:bCs/>
          <w:sz w:val="28"/>
        </w:rPr>
      </w:pPr>
      <w:r w:rsidRPr="003D404E">
        <w:rPr>
          <w:rFonts w:ascii="TH SarabunPSK" w:hAnsi="TH SarabunPSK" w:cs="TH SarabunPSK" w:hint="cs"/>
          <w:b/>
          <w:bCs/>
          <w:sz w:val="28"/>
          <w:cs/>
        </w:rPr>
        <w:t>7</w:t>
      </w:r>
      <w:r w:rsidR="00DF7E87" w:rsidRPr="003D404E">
        <w:rPr>
          <w:rFonts w:ascii="TH SarabunPSK" w:hAnsi="TH SarabunPSK" w:cs="TH SarabunPSK"/>
          <w:b/>
          <w:bCs/>
          <w:sz w:val="28"/>
          <w:cs/>
        </w:rPr>
        <w:t xml:space="preserve">.  </w:t>
      </w:r>
      <w:r w:rsidR="00553D00" w:rsidRPr="003D404E">
        <w:rPr>
          <w:rFonts w:ascii="TH SarabunPSK" w:hAnsi="TH SarabunPSK" w:cs="TH SarabunPSK" w:hint="cs"/>
          <w:b/>
          <w:bCs/>
          <w:sz w:val="28"/>
          <w:cs/>
        </w:rPr>
        <w:tab/>
        <w:t>โครงการของท่าน</w:t>
      </w:r>
      <w:r w:rsidR="00D61BEA" w:rsidRPr="003D404E">
        <w:rPr>
          <w:rFonts w:ascii="TH SarabunPSK" w:hAnsi="TH SarabunPSK" w:cs="TH SarabunPSK" w:hint="cs"/>
          <w:b/>
          <w:bCs/>
          <w:sz w:val="28"/>
          <w:cs/>
        </w:rPr>
        <w:t xml:space="preserve">ตอบสนอง </w:t>
      </w:r>
      <w:r w:rsidR="00D61BEA" w:rsidRPr="003D404E">
        <w:rPr>
          <w:rFonts w:ascii="TH SarabunPSK" w:hAnsi="TH SarabunPSK" w:cs="TH SarabunPSK"/>
          <w:b/>
          <w:bCs/>
          <w:sz w:val="28"/>
        </w:rPr>
        <w:t xml:space="preserve">Corporate KPI </w:t>
      </w:r>
      <w:r w:rsidR="00D61BEA" w:rsidRPr="003D404E">
        <w:rPr>
          <w:rFonts w:ascii="TH SarabunPSK" w:hAnsi="TH SarabunPSK" w:cs="TH SarabunPSK" w:hint="cs"/>
          <w:b/>
          <w:bCs/>
          <w:sz w:val="28"/>
          <w:cs/>
        </w:rPr>
        <w:t>ใด</w:t>
      </w:r>
      <w:r w:rsidR="004D13CB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 </w:t>
      </w:r>
      <w:r w:rsidR="003D404E" w:rsidRPr="003D404E">
        <w:rPr>
          <w:rFonts w:ascii="TH SarabunPSK" w:hAnsi="TH SarabunPSK" w:cs="TH SarabunPSK"/>
          <w:b/>
          <w:bCs/>
          <w:color w:val="000000"/>
          <w:sz w:val="28"/>
          <w:cs/>
        </w:rPr>
        <w:t>ของ</w:t>
      </w:r>
      <w:r w:rsidR="00D57BDA">
        <w:rPr>
          <w:rFonts w:ascii="TH SarabunPSK" w:hAnsi="TH SarabunPSK" w:cs="TH SarabunPSK" w:hint="cs"/>
          <w:b/>
          <w:bCs/>
          <w:color w:val="000000"/>
          <w:sz w:val="28"/>
          <w:cs/>
        </w:rPr>
        <w:t xml:space="preserve"> สบช. และของ</w:t>
      </w:r>
      <w:r w:rsidR="003D404E" w:rsidRPr="003D404E">
        <w:rPr>
          <w:rFonts w:ascii="TH SarabunPSK" w:hAnsi="TH SarabunPSK" w:cs="TH SarabunPSK"/>
          <w:b/>
          <w:bCs/>
          <w:color w:val="000000"/>
          <w:sz w:val="28"/>
          <w:cs/>
        </w:rPr>
        <w:t>คณะสาธารณสุขศาสตร์</w:t>
      </w:r>
      <w:r w:rsidR="003D404E" w:rsidRPr="003D404E">
        <w:rPr>
          <w:rFonts w:ascii="TH SarabunPSK" w:hAnsi="TH SarabunPSK" w:cs="TH SarabunPSK" w:hint="cs"/>
          <w:b/>
          <w:bCs/>
          <w:color w:val="000000"/>
          <w:sz w:val="28"/>
          <w:cs/>
        </w:rPr>
        <w:t>และสหเวชศาสตร์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30"/>
        <w:gridCol w:w="3018"/>
        <w:gridCol w:w="430"/>
        <w:gridCol w:w="430"/>
        <w:gridCol w:w="718"/>
        <w:gridCol w:w="4739"/>
        <w:gridCol w:w="13"/>
      </w:tblGrid>
      <w:tr w:rsidR="005E732B" w:rsidRPr="006A722A" w14:paraId="29309234" w14:textId="77777777" w:rsidTr="008A31B1">
        <w:trPr>
          <w:trHeight w:val="393"/>
          <w:tblHeader/>
          <w:jc w:val="center"/>
        </w:trPr>
        <w:tc>
          <w:tcPr>
            <w:tcW w:w="3874" w:type="dxa"/>
            <w:gridSpan w:val="3"/>
            <w:shd w:val="clear" w:color="auto" w:fill="0070C0"/>
            <w:vAlign w:val="center"/>
            <w:hideMark/>
          </w:tcPr>
          <w:p w14:paraId="512D13CE" w14:textId="25DE84AA" w:rsidR="005E732B" w:rsidRPr="005E732B" w:rsidRDefault="005E732B" w:rsidP="00F2309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</w:pP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Corporate KPI</w:t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 ตัวชี้วัด</w:t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Pr="005E73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2"/>
                <w:szCs w:val="22"/>
                <w:cs/>
              </w:rPr>
              <w:t>สถาบันพระบรมราชชนก</w:t>
            </w:r>
          </w:p>
          <w:p w14:paraId="495DA5AB" w14:textId="77777777" w:rsidR="005E732B" w:rsidRPr="005E732B" w:rsidRDefault="005E732B" w:rsidP="00F2309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กรุณาทำเครื่องหมาย  </w:t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sym w:font="Wingdings 2" w:char="F050"/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ลงในช่อง  </w:t>
            </w:r>
            <w:r w:rsidRPr="005E732B">
              <w:rPr>
                <w:rFonts w:ascii="TH SarabunPSK" w:hAnsi="TH SarabunPSK" w:cs="TH SarabunPSK"/>
                <w:color w:val="FFFFFF" w:themeColor="background1"/>
                <w:sz w:val="22"/>
                <w:szCs w:val="22"/>
              </w:rPr>
              <w:sym w:font="Wingdings" w:char="F0A8"/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 และ </w:t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sym w:font="Wingdings" w:char="F0A1"/>
            </w:r>
          </w:p>
        </w:tc>
        <w:tc>
          <w:tcPr>
            <w:tcW w:w="6330" w:type="dxa"/>
            <w:gridSpan w:val="5"/>
            <w:shd w:val="clear" w:color="auto" w:fill="7030A0"/>
            <w:vAlign w:val="center"/>
            <w:hideMark/>
          </w:tcPr>
          <w:p w14:paraId="28A9772D" w14:textId="1E27F029" w:rsidR="005E732B" w:rsidRPr="005E732B" w:rsidRDefault="005E732B" w:rsidP="00F2309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</w:pP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Corporate KPI</w:t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 ตัวชี้วัด</w:t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>คณะสาธารณสุขศาสตร์</w:t>
            </w:r>
            <w:r w:rsidRPr="005E73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2"/>
                <w:szCs w:val="22"/>
                <w:cs/>
              </w:rPr>
              <w:t>และสหเวชศาสตร์</w:t>
            </w:r>
          </w:p>
          <w:p w14:paraId="084DBBF6" w14:textId="77777777" w:rsidR="005E732B" w:rsidRPr="005E732B" w:rsidRDefault="005E732B" w:rsidP="00F2309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</w:pP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กรุณาทำเครื่องหมาย  </w:t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sym w:font="Wingdings 2" w:char="F050"/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ลงในช่อง  </w:t>
            </w:r>
            <w:r w:rsidRPr="005E732B">
              <w:rPr>
                <w:rFonts w:ascii="TH SarabunPSK" w:hAnsi="TH SarabunPSK" w:cs="TH SarabunPSK"/>
                <w:color w:val="FFFFFF" w:themeColor="background1"/>
                <w:sz w:val="22"/>
                <w:szCs w:val="22"/>
              </w:rPr>
              <w:sym w:font="Wingdings" w:char="F0A8"/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 และ </w:t>
            </w:r>
            <w:r w:rsidRPr="005E732B">
              <w:rPr>
                <w:rFonts w:ascii="TH SarabunPSK" w:hAnsi="TH SarabunPSK" w:cs="TH SarabunPSK"/>
                <w:b/>
                <w:bCs/>
                <w:color w:val="FFFFFF" w:themeColor="background1"/>
                <w:sz w:val="22"/>
                <w:szCs w:val="22"/>
              </w:rPr>
              <w:sym w:font="Wingdings" w:char="F0A1"/>
            </w:r>
          </w:p>
        </w:tc>
      </w:tr>
      <w:tr w:rsidR="005E732B" w:rsidRPr="006A722A" w14:paraId="2F113C7F" w14:textId="77777777" w:rsidTr="008A31B1">
        <w:trPr>
          <w:trHeight w:val="49"/>
          <w:jc w:val="center"/>
        </w:trPr>
        <w:tc>
          <w:tcPr>
            <w:tcW w:w="3874" w:type="dxa"/>
            <w:gridSpan w:val="3"/>
            <w:shd w:val="clear" w:color="auto" w:fill="DEEAF6" w:themeFill="accent5" w:themeFillTint="33"/>
            <w:vAlign w:val="center"/>
          </w:tcPr>
          <w:p w14:paraId="47659375" w14:textId="50407049" w:rsidR="005E732B" w:rsidRPr="006A722A" w:rsidRDefault="005E732B" w:rsidP="00F230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</w:pPr>
            <w:r w:rsidRPr="006A722A"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>สบช.</w:t>
            </w:r>
          </w:p>
        </w:tc>
        <w:tc>
          <w:tcPr>
            <w:tcW w:w="6330" w:type="dxa"/>
            <w:gridSpan w:val="5"/>
            <w:shd w:val="clear" w:color="auto" w:fill="DAC2EC"/>
            <w:vAlign w:val="center"/>
          </w:tcPr>
          <w:p w14:paraId="1ED6BCAF" w14:textId="77777777" w:rsidR="005E732B" w:rsidRPr="006A722A" w:rsidRDefault="005E732B" w:rsidP="00F2309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</w:pPr>
            <w:r w:rsidRPr="006A722A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  <w:cs/>
              </w:rPr>
              <w:t>ยุทธศาสตร์</w:t>
            </w:r>
            <w:r w:rsidRPr="006A722A">
              <w:rPr>
                <w:rFonts w:ascii="TH SarabunPSK" w:hAnsi="TH SarabunPSK" w:cs="TH SarabunPSK" w:hint="cs"/>
                <w:b/>
                <w:bCs/>
                <w:color w:val="000000"/>
                <w:sz w:val="22"/>
                <w:szCs w:val="22"/>
                <w:cs/>
              </w:rPr>
              <w:t xml:space="preserve"> </w:t>
            </w:r>
            <w:r w:rsidRPr="006A722A">
              <w:rPr>
                <w:rFonts w:ascii="TH SarabunPSK" w:hAnsi="TH SarabunPSK" w:cs="TH SarabunPSK"/>
                <w:b/>
                <w:bCs/>
                <w:color w:val="000000"/>
                <w:sz w:val="22"/>
                <w:szCs w:val="22"/>
              </w:rPr>
              <w:t>PHAS</w:t>
            </w:r>
          </w:p>
        </w:tc>
      </w:tr>
      <w:tr w:rsidR="00860FB8" w:rsidRPr="00BE0836" w14:paraId="0D8C5AD4" w14:textId="77777777" w:rsidTr="008A31B1">
        <w:trPr>
          <w:gridAfter w:val="1"/>
          <w:wAfter w:w="13" w:type="dxa"/>
          <w:trHeight w:val="43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34AB372" w14:textId="77777777" w:rsidR="00860FB8" w:rsidRPr="00BE0836" w:rsidRDefault="00860FB8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vMerge w:val="restart"/>
            <w:shd w:val="clear" w:color="auto" w:fill="auto"/>
          </w:tcPr>
          <w:p w14:paraId="23D2F80E" w14:textId="77777777" w:rsidR="00860FB8" w:rsidRPr="00BE0836" w:rsidRDefault="00860FB8" w:rsidP="005E15F0">
            <w:pPr>
              <w:numPr>
                <w:ilvl w:val="0"/>
                <w:numId w:val="24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3017" w:type="dxa"/>
            <w:vMerge w:val="restart"/>
            <w:shd w:val="clear" w:color="auto" w:fill="auto"/>
            <w:vAlign w:val="center"/>
          </w:tcPr>
          <w:p w14:paraId="6F82EA2E" w14:textId="7C8D5516" w:rsidR="00860FB8" w:rsidRPr="00BE0836" w:rsidRDefault="00860FB8" w:rsidP="00F23096">
            <w:pPr>
              <w:rPr>
                <w:rFonts w:ascii="TH SarabunPSK" w:eastAsia="TH SarabunPSK" w:hAnsi="TH SarabunPSK" w:cs="TH SarabunPSK"/>
                <w:szCs w:val="24"/>
                <w:cs/>
              </w:rPr>
            </w:pPr>
            <w:r w:rsidRPr="00BE0836">
              <w:rPr>
                <w:rFonts w:ascii="TH SarabunPSK" w:hAnsi="TH SarabunPSK" w:cs="TH SarabunPSK" w:hint="cs"/>
                <w:color w:val="1F1F1F"/>
                <w:szCs w:val="24"/>
                <w:cs/>
              </w:rPr>
              <w:t>ระดับความสำเร็จของสถาบันพระบรมราชชนกที่ได้รับการจัดอันดับมหาวิทยาลัยชั้นนำของโลกในการผลิตบั</w:t>
            </w:r>
            <w:r>
              <w:rPr>
                <w:rFonts w:ascii="TH SarabunPSK" w:hAnsi="TH SarabunPSK" w:cs="TH SarabunPSK" w:hint="cs"/>
                <w:color w:val="1F1F1F"/>
                <w:szCs w:val="24"/>
                <w:cs/>
              </w:rPr>
              <w:t>ณ</w:t>
            </w:r>
            <w:r w:rsidRPr="00BE0836">
              <w:rPr>
                <w:rFonts w:ascii="TH SarabunPSK" w:hAnsi="TH SarabunPSK" w:cs="TH SarabunPSK" w:hint="cs"/>
                <w:color w:val="1F1F1F"/>
                <w:szCs w:val="24"/>
                <w:cs/>
              </w:rPr>
              <w:t>ฑิต การพัฒนาองค์ความรู้และการบริการสังคมด้านการดูแลสุขภาพระดับปฐมภูมิ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0E5EF52" w14:textId="77777777" w:rsidR="00860FB8" w:rsidRPr="00BE0836" w:rsidRDefault="00860FB8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vMerge w:val="restart"/>
            <w:shd w:val="clear" w:color="auto" w:fill="auto"/>
          </w:tcPr>
          <w:p w14:paraId="0C5ED04A" w14:textId="491A880F" w:rsidR="00860FB8" w:rsidRPr="00BE0836" w:rsidRDefault="00860FB8" w:rsidP="00F23096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06368" behindDoc="0" locked="0" layoutInCell="1" allowOverlap="1" wp14:anchorId="60FC2F9B" wp14:editId="2D67A328">
                  <wp:simplePos x="0" y="0"/>
                  <wp:positionH relativeFrom="column">
                    <wp:posOffset>-77707</wp:posOffset>
                  </wp:positionH>
                  <wp:positionV relativeFrom="paragraph">
                    <wp:posOffset>584200</wp:posOffset>
                  </wp:positionV>
                  <wp:extent cx="288925" cy="184150"/>
                  <wp:effectExtent l="0" t="4762" r="0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88925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8" w:type="dxa"/>
            <w:shd w:val="clear" w:color="auto" w:fill="auto"/>
          </w:tcPr>
          <w:p w14:paraId="2C6957D0" w14:textId="53322994" w:rsidR="00860FB8" w:rsidRPr="00583145" w:rsidRDefault="00860FB8" w:rsidP="005E15F0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14:paraId="605A917D" w14:textId="055E4FE6" w:rsidR="00860FB8" w:rsidRPr="00860FB8" w:rsidRDefault="00860FB8" w:rsidP="001C0FF2">
            <w:pPr>
              <w:ind w:left="529" w:hanging="529"/>
              <w:rPr>
                <w:rFonts w:ascii="TH SarabunIT๙" w:eastAsia="TH SarabunPSK" w:hAnsi="TH SarabunIT๙" w:cs="TH SarabunIT๙"/>
                <w:szCs w:val="24"/>
                <w:cs/>
              </w:rPr>
            </w:pPr>
            <w:r w:rsidRPr="00860FB8">
              <w:rPr>
                <w:rFonts w:ascii="TH SarabunPSK" w:hAnsi="TH SarabunPSK" w:cs="TH SarabunPSK"/>
                <w:color w:val="7030A0"/>
                <w:szCs w:val="24"/>
              </w:rPr>
              <w:t>Edu.</w:t>
            </w:r>
            <w:r w:rsidRPr="00860FB8">
              <w:rPr>
                <w:rFonts w:ascii="TH SarabunPSK" w:hAnsi="TH SarabunPSK" w:cs="TH SarabunPSK"/>
                <w:color w:val="7030A0"/>
                <w:szCs w:val="24"/>
                <w:cs/>
              </w:rPr>
              <w:t xml:space="preserve">1 </w:t>
            </w:r>
            <w:r w:rsidR="001C0FF2">
              <w:rPr>
                <w:rFonts w:ascii="TH SarabunPSK" w:hAnsi="TH SarabunPSK" w:cs="TH SarabunPSK"/>
                <w:color w:val="7030A0"/>
                <w:szCs w:val="24"/>
                <w:cs/>
              </w:rPr>
              <w:tab/>
            </w:r>
            <w:r w:rsidRPr="00860FB8">
              <w:rPr>
                <w:rFonts w:ascii="TH SarabunPSK" w:hAnsi="TH SarabunPSK" w:cs="TH SarabunPSK"/>
                <w:color w:val="7030A0"/>
                <w:szCs w:val="24"/>
                <w:cs/>
              </w:rPr>
              <w:t xml:space="preserve">ร้อยละของหลักสูตรการศึกษาที่ผ่านเกณฑ์ </w:t>
            </w:r>
            <w:r w:rsidRPr="00860FB8">
              <w:rPr>
                <w:rFonts w:ascii="TH SarabunPSK" w:hAnsi="TH SarabunPSK" w:cs="TH SarabunPSK"/>
                <w:color w:val="7030A0"/>
                <w:szCs w:val="24"/>
              </w:rPr>
              <w:t xml:space="preserve">AUN-QA </w:t>
            </w:r>
            <w:r w:rsidRPr="00860FB8">
              <w:rPr>
                <w:rFonts w:ascii="TH SarabunPSK" w:hAnsi="TH SarabunPSK" w:cs="TH SarabunPSK"/>
                <w:color w:val="7030A0"/>
                <w:szCs w:val="24"/>
                <w:cs/>
              </w:rPr>
              <w:t>ในการประกันคุณภาพหลักสูตรด้วย</w:t>
            </w:r>
            <w:r w:rsidRPr="00860FB8">
              <w:rPr>
                <w:rFonts w:ascii="TH SarabunPSK" w:hAnsi="TH SarabunPSK" w:cs="TH SarabunPSK" w:hint="cs"/>
                <w:color w:val="7030A0"/>
                <w:szCs w:val="24"/>
                <w:cs/>
              </w:rPr>
              <w:t xml:space="preserve"> </w:t>
            </w:r>
            <w:r w:rsidRPr="00860FB8">
              <w:rPr>
                <w:rFonts w:ascii="TH SarabunPSK" w:hAnsi="TH SarabunPSK" w:cs="TH SarabunPSK"/>
                <w:color w:val="7030A0"/>
                <w:szCs w:val="24"/>
                <w:cs/>
              </w:rPr>
              <w:t>คะแนน 3.0 ขึ้นไป (ปี 68 - 69) คะแนน 4.0 ขึ้นไป (ปี 70 – 72)</w:t>
            </w:r>
          </w:p>
        </w:tc>
      </w:tr>
      <w:tr w:rsidR="00860FB8" w:rsidRPr="00BE0836" w14:paraId="10D019EE" w14:textId="77777777" w:rsidTr="00BF6ADC">
        <w:trPr>
          <w:gridAfter w:val="1"/>
          <w:wAfter w:w="13" w:type="dxa"/>
          <w:trHeight w:val="43"/>
          <w:jc w:val="center"/>
        </w:trPr>
        <w:tc>
          <w:tcPr>
            <w:tcW w:w="426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41BBEED6" w14:textId="78486888" w:rsidR="00860FB8" w:rsidRPr="00BE0836" w:rsidRDefault="00860FB8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30" w:type="dxa"/>
            <w:vMerge/>
            <w:tcBorders>
              <w:bottom w:val="nil"/>
            </w:tcBorders>
            <w:shd w:val="clear" w:color="auto" w:fill="auto"/>
          </w:tcPr>
          <w:p w14:paraId="61C65EBB" w14:textId="77777777" w:rsidR="00860FB8" w:rsidRPr="00BE0836" w:rsidRDefault="00860FB8" w:rsidP="005E15F0">
            <w:pPr>
              <w:numPr>
                <w:ilvl w:val="0"/>
                <w:numId w:val="24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301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22D27B8" w14:textId="0EEEC000" w:rsidR="00860FB8" w:rsidRPr="00BE0836" w:rsidRDefault="00860FB8" w:rsidP="00583145">
            <w:pPr>
              <w:rPr>
                <w:rFonts w:ascii="TH SarabunPSK" w:hAnsi="TH SarabunPSK" w:cs="TH SarabunPSK"/>
                <w:color w:val="1F1F1F"/>
                <w:szCs w:val="24"/>
                <w:cs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69597404" w14:textId="6A19DC8F" w:rsidR="00860FB8" w:rsidRPr="00BE0836" w:rsidRDefault="00860FB8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vMerge/>
            <w:shd w:val="clear" w:color="auto" w:fill="auto"/>
          </w:tcPr>
          <w:p w14:paraId="27C4A3CF" w14:textId="10870733" w:rsidR="00860FB8" w:rsidRDefault="00860FB8" w:rsidP="00583145">
            <w:pPr>
              <w:jc w:val="center"/>
              <w:rPr>
                <w:noProof/>
                <w:cs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3DCCF452" w14:textId="77777777" w:rsidR="00860FB8" w:rsidRPr="00583145" w:rsidRDefault="00860FB8" w:rsidP="005E15F0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14:paraId="7AC5C97F" w14:textId="0E2BE36E" w:rsidR="00860FB8" w:rsidRPr="00860FB8" w:rsidRDefault="00860FB8" w:rsidP="001C0FF2">
            <w:pPr>
              <w:ind w:left="529" w:hanging="529"/>
              <w:rPr>
                <w:rFonts w:ascii="TH SarabunPSK" w:hAnsi="TH SarabunPSK" w:cs="TH SarabunPSK"/>
                <w:color w:val="7030A0"/>
                <w:szCs w:val="24"/>
              </w:rPr>
            </w:pPr>
            <w:r w:rsidRPr="00860FB8">
              <w:rPr>
                <w:rFonts w:ascii="TH SarabunPSK" w:hAnsi="TH SarabunPSK" w:cs="TH SarabunPSK"/>
                <w:color w:val="7030A0"/>
                <w:szCs w:val="24"/>
              </w:rPr>
              <w:t>Edu</w:t>
            </w:r>
            <w:r w:rsidRPr="00860FB8">
              <w:rPr>
                <w:rFonts w:ascii="TH SarabunPSK" w:hAnsi="TH SarabunPSK" w:cs="TH SarabunPSK" w:hint="cs"/>
                <w:color w:val="7030A0"/>
                <w:szCs w:val="24"/>
                <w:cs/>
              </w:rPr>
              <w:t xml:space="preserve">.4 </w:t>
            </w:r>
            <w:r w:rsidR="001C0FF2">
              <w:rPr>
                <w:rFonts w:ascii="TH SarabunPSK" w:hAnsi="TH SarabunPSK" w:cs="TH SarabunPSK"/>
                <w:color w:val="7030A0"/>
                <w:szCs w:val="24"/>
                <w:cs/>
              </w:rPr>
              <w:tab/>
            </w:r>
            <w:r w:rsidRPr="00860FB8">
              <w:rPr>
                <w:rFonts w:ascii="TH SarabunPSK" w:hAnsi="TH SarabunPSK" w:cs="TH SarabunPSK"/>
                <w:color w:val="7030A0"/>
                <w:szCs w:val="24"/>
                <w:cs/>
              </w:rPr>
              <w:t xml:space="preserve">ร้อยละของอาจารย์ที่ผ่านการประเมิน </w:t>
            </w:r>
            <w:r w:rsidRPr="00860FB8">
              <w:rPr>
                <w:rFonts w:ascii="TH SarabunPSK" w:hAnsi="TH SarabunPSK" w:cs="TH SarabunPSK"/>
                <w:color w:val="7030A0"/>
                <w:szCs w:val="24"/>
              </w:rPr>
              <w:t>PSF</w:t>
            </w:r>
          </w:p>
        </w:tc>
      </w:tr>
      <w:tr w:rsidR="00860FB8" w:rsidRPr="00BE0836" w14:paraId="40321371" w14:textId="77777777" w:rsidTr="00BF6ADC">
        <w:trPr>
          <w:gridAfter w:val="1"/>
          <w:wAfter w:w="13" w:type="dxa"/>
          <w:trHeight w:val="43"/>
          <w:jc w:val="center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A3A01" w14:textId="4D45D89C" w:rsidR="00860FB8" w:rsidRPr="00BE0836" w:rsidRDefault="00860FB8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tcBorders>
              <w:bottom w:val="single" w:sz="4" w:space="0" w:color="auto"/>
            </w:tcBorders>
            <w:shd w:val="clear" w:color="auto" w:fill="auto"/>
          </w:tcPr>
          <w:p w14:paraId="6250333E" w14:textId="77777777" w:rsidR="00860FB8" w:rsidRPr="00BE0836" w:rsidRDefault="00860FB8" w:rsidP="005E15F0">
            <w:pPr>
              <w:numPr>
                <w:ilvl w:val="0"/>
                <w:numId w:val="24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3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CACD88" w14:textId="0B93ADA5" w:rsidR="00860FB8" w:rsidRPr="00BE0836" w:rsidRDefault="00860FB8" w:rsidP="00860FB8">
            <w:pPr>
              <w:rPr>
                <w:rFonts w:ascii="TH SarabunPSK" w:hAnsi="TH SarabunPSK" w:cs="TH SarabunPSK"/>
                <w:color w:val="1F1F1F"/>
                <w:szCs w:val="24"/>
                <w:cs/>
              </w:rPr>
            </w:pPr>
            <w:r w:rsidRPr="00BE0836">
              <w:rPr>
                <w:rFonts w:ascii="TH SarabunPSK" w:hAnsi="TH SarabunPSK" w:cs="TH SarabunPSK" w:hint="cs"/>
                <w:szCs w:val="24"/>
                <w:cs/>
              </w:rPr>
              <w:t>จำ</w:t>
            </w:r>
            <w:r w:rsidRPr="00BE0836">
              <w:rPr>
                <w:rFonts w:ascii="TH SarabunPSK" w:hAnsi="TH SarabunPSK" w:cs="TH SarabunPSK"/>
                <w:szCs w:val="24"/>
                <w:cs/>
              </w:rPr>
              <w:t>นวนผลงานวิชาการด้านสุขภาพปฐมภูมิของอาจารย์ที่ได้รับรางวัลระดับนานาชาติ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43BA57C" w14:textId="16F1DE42" w:rsidR="00860FB8" w:rsidRPr="00BE0836" w:rsidRDefault="00860FB8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vMerge/>
            <w:shd w:val="clear" w:color="auto" w:fill="auto"/>
          </w:tcPr>
          <w:p w14:paraId="6F486008" w14:textId="653DD7A7" w:rsidR="00860FB8" w:rsidRDefault="00860FB8" w:rsidP="00860FB8">
            <w:pPr>
              <w:jc w:val="center"/>
              <w:rPr>
                <w:noProof/>
                <w:cs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469918E1" w14:textId="77777777" w:rsidR="00860FB8" w:rsidRPr="00583145" w:rsidRDefault="00860FB8" w:rsidP="005E15F0">
            <w:pPr>
              <w:pStyle w:val="ListParagraph"/>
              <w:numPr>
                <w:ilvl w:val="0"/>
                <w:numId w:val="25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14:paraId="7A5C40E2" w14:textId="44C0A144" w:rsidR="00860FB8" w:rsidRPr="00860FB8" w:rsidRDefault="00860FB8" w:rsidP="001C0FF2">
            <w:pPr>
              <w:ind w:left="529" w:hanging="529"/>
              <w:rPr>
                <w:rFonts w:ascii="TH SarabunPSK" w:hAnsi="TH SarabunPSK" w:cs="TH SarabunPSK"/>
                <w:color w:val="7030A0"/>
                <w:szCs w:val="24"/>
              </w:rPr>
            </w:pPr>
            <w:r w:rsidRPr="00860FB8">
              <w:rPr>
                <w:rFonts w:ascii="TH SarabunPSK" w:hAnsi="TH SarabunPSK" w:cs="TH SarabunPSK"/>
                <w:color w:val="7030A0"/>
                <w:szCs w:val="24"/>
              </w:rPr>
              <w:t>Edu.</w:t>
            </w:r>
            <w:r w:rsidRPr="00860FB8">
              <w:rPr>
                <w:rFonts w:ascii="TH SarabunPSK" w:hAnsi="TH SarabunPSK" w:cs="TH SarabunPSK"/>
                <w:color w:val="7030A0"/>
                <w:szCs w:val="24"/>
                <w:cs/>
              </w:rPr>
              <w:t>5</w:t>
            </w:r>
            <w:r w:rsidRPr="00860FB8">
              <w:rPr>
                <w:rFonts w:ascii="TH SarabunPSK" w:hAnsi="TH SarabunPSK" w:cs="TH SarabunPSK" w:hint="cs"/>
                <w:color w:val="7030A0"/>
                <w:szCs w:val="24"/>
                <w:cs/>
              </w:rPr>
              <w:t xml:space="preserve"> </w:t>
            </w:r>
            <w:r w:rsidR="001C0FF2">
              <w:rPr>
                <w:rFonts w:ascii="TH SarabunPSK" w:hAnsi="TH SarabunPSK" w:cs="TH SarabunPSK"/>
                <w:color w:val="7030A0"/>
                <w:szCs w:val="24"/>
                <w:cs/>
              </w:rPr>
              <w:tab/>
            </w:r>
            <w:r w:rsidRPr="00860FB8">
              <w:rPr>
                <w:rFonts w:ascii="TH SarabunPSK" w:hAnsi="TH SarabunPSK" w:cs="TH SarabunPSK"/>
                <w:color w:val="7030A0"/>
                <w:szCs w:val="24"/>
                <w:cs/>
              </w:rPr>
              <w:t>ร้อยละของนักศึกษาที่สามารถผลิตผลงานวิชาการด้าน</w:t>
            </w:r>
            <w:r w:rsidRPr="00860FB8">
              <w:rPr>
                <w:rFonts w:ascii="TH SarabunPSK" w:hAnsi="TH SarabunPSK" w:cs="TH SarabunPSK" w:hint="cs"/>
                <w:color w:val="7030A0"/>
                <w:szCs w:val="24"/>
                <w:cs/>
              </w:rPr>
              <w:t xml:space="preserve"> </w:t>
            </w:r>
            <w:r w:rsidRPr="00860FB8">
              <w:rPr>
                <w:rFonts w:ascii="TH SarabunPSK" w:hAnsi="TH SarabunPSK" w:cs="TH SarabunPSK"/>
                <w:color w:val="7030A0"/>
                <w:szCs w:val="24"/>
              </w:rPr>
              <w:t>PC</w:t>
            </w:r>
            <w:r w:rsidRPr="00860FB8">
              <w:rPr>
                <w:rFonts w:ascii="TH SarabunPSK" w:hAnsi="TH SarabunPSK" w:cs="TH SarabunPSK" w:hint="cs"/>
                <w:color w:val="7030A0"/>
                <w:szCs w:val="24"/>
                <w:cs/>
              </w:rPr>
              <w:t xml:space="preserve"> </w:t>
            </w:r>
            <w:r w:rsidRPr="00860FB8">
              <w:rPr>
                <w:rFonts w:ascii="TH SarabunPSK" w:hAnsi="TH SarabunPSK" w:cs="TH SarabunPSK"/>
                <w:color w:val="7030A0"/>
                <w:szCs w:val="24"/>
                <w:cs/>
              </w:rPr>
              <w:t>ที่เกิดจากการจัดการเรียนการสอนในหลักสูตร</w:t>
            </w:r>
          </w:p>
        </w:tc>
      </w:tr>
      <w:tr w:rsidR="00A36573" w:rsidRPr="00BE0836" w14:paraId="46CC8341" w14:textId="77777777" w:rsidTr="00BF6ADC">
        <w:trPr>
          <w:gridAfter w:val="1"/>
          <w:wAfter w:w="13" w:type="dxa"/>
          <w:trHeight w:val="43"/>
          <w:jc w:val="center"/>
        </w:trPr>
        <w:tc>
          <w:tcPr>
            <w:tcW w:w="426" w:type="dxa"/>
            <w:tcBorders>
              <w:bottom w:val="nil"/>
            </w:tcBorders>
            <w:shd w:val="clear" w:color="auto" w:fill="auto"/>
            <w:vAlign w:val="center"/>
          </w:tcPr>
          <w:p w14:paraId="37F4DB18" w14:textId="38AC3019" w:rsidR="00A36573" w:rsidRPr="00BE0836" w:rsidRDefault="00A36573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tcBorders>
              <w:bottom w:val="nil"/>
            </w:tcBorders>
            <w:shd w:val="clear" w:color="auto" w:fill="auto"/>
          </w:tcPr>
          <w:p w14:paraId="4785F3FF" w14:textId="11ED71E9" w:rsidR="00A36573" w:rsidRPr="00860FB8" w:rsidRDefault="00A36573" w:rsidP="005E15F0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3017" w:type="dxa"/>
            <w:vMerge w:val="restart"/>
            <w:shd w:val="clear" w:color="auto" w:fill="auto"/>
          </w:tcPr>
          <w:p w14:paraId="78EE5407" w14:textId="40BDF1EB" w:rsidR="00A36573" w:rsidRPr="00BE0836" w:rsidRDefault="00A36573" w:rsidP="00860FB8">
            <w:pPr>
              <w:rPr>
                <w:rFonts w:ascii="TH SarabunPSK" w:hAnsi="TH SarabunPSK" w:cs="TH SarabunPSK"/>
                <w:szCs w:val="24"/>
                <w:cs/>
              </w:rPr>
            </w:pPr>
            <w:r w:rsidRPr="00BE0836">
              <w:rPr>
                <w:rFonts w:ascii="TH SarabunPSK" w:hAnsi="TH SarabunPSK" w:cs="TH SarabunPSK" w:hint="cs"/>
                <w:szCs w:val="24"/>
                <w:cs/>
              </w:rPr>
              <w:t>ระดับความสำเร็จของ</w:t>
            </w:r>
            <w:r w:rsidRPr="00BE0836">
              <w:rPr>
                <w:rFonts w:ascii="TH SarabunPSK" w:hAnsi="TH SarabunPSK" w:cs="TH SarabunPSK"/>
                <w:szCs w:val="24"/>
                <w:cs/>
              </w:rPr>
              <w:t>การประเมินมาตรฐานคุณภาพการศึกษาระดับสถาบัน (</w:t>
            </w:r>
            <w:r w:rsidRPr="00BE0836">
              <w:rPr>
                <w:rFonts w:ascii="TH SarabunPSK" w:hAnsi="TH SarabunPSK" w:cs="TH SarabunPSK"/>
                <w:szCs w:val="24"/>
              </w:rPr>
              <w:t>EdPEx)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A1A7AF0" w14:textId="5073AD1E" w:rsidR="00A36573" w:rsidRPr="00BE0836" w:rsidRDefault="00A36573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vMerge w:val="restart"/>
            <w:shd w:val="clear" w:color="auto" w:fill="auto"/>
          </w:tcPr>
          <w:p w14:paraId="14EB46B2" w14:textId="2A907CF7" w:rsidR="00A36573" w:rsidRDefault="00A36573" w:rsidP="00860FB8">
            <w:pPr>
              <w:jc w:val="center"/>
              <w:rPr>
                <w:noProof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7377C34B" wp14:editId="1153D68B">
                  <wp:simplePos x="0" y="0"/>
                  <wp:positionH relativeFrom="column">
                    <wp:posOffset>-30383</wp:posOffset>
                  </wp:positionH>
                  <wp:positionV relativeFrom="paragraph">
                    <wp:posOffset>400452</wp:posOffset>
                  </wp:positionV>
                  <wp:extent cx="193743" cy="358445"/>
                  <wp:effectExtent l="0" t="0" r="0" b="381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43" cy="35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2103D7A8" w14:textId="77777777" w:rsidR="00A36573" w:rsidRPr="00583145" w:rsidRDefault="00A36573" w:rsidP="005E15F0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14:paraId="2B751C54" w14:textId="2CF79149" w:rsidR="00A36573" w:rsidRPr="00860FB8" w:rsidRDefault="00A36573" w:rsidP="001C0FF2">
            <w:pPr>
              <w:ind w:left="529" w:hanging="529"/>
              <w:rPr>
                <w:rFonts w:ascii="TH SarabunPSK" w:hAnsi="TH SarabunPSK" w:cs="TH SarabunPSK"/>
                <w:color w:val="7030A0"/>
                <w:szCs w:val="24"/>
              </w:rPr>
            </w:pPr>
            <w:r w:rsidRPr="00860FB8">
              <w:rPr>
                <w:rFonts w:ascii="TH SarabunPSK" w:hAnsi="TH SarabunPSK" w:cs="TH SarabunPSK"/>
                <w:color w:val="002060"/>
                <w:szCs w:val="24"/>
              </w:rPr>
              <w:t xml:space="preserve">2.1.1 </w:t>
            </w:r>
            <w:r w:rsidR="001C0FF2">
              <w:rPr>
                <w:rFonts w:ascii="TH SarabunPSK" w:hAnsi="TH SarabunPSK" w:cs="TH SarabunPSK"/>
                <w:color w:val="002060"/>
                <w:szCs w:val="24"/>
              </w:rPr>
              <w:tab/>
            </w:r>
            <w:r w:rsidRPr="00860FB8">
              <w:rPr>
                <w:rFonts w:ascii="TH SarabunPSK" w:hAnsi="TH SarabunPSK" w:cs="TH SarabunPSK"/>
                <w:color w:val="002060"/>
                <w:szCs w:val="24"/>
                <w:cs/>
              </w:rPr>
              <w:t>จำนวนการอ้างอิงสะสมของผลงานวิจัยด้าน</w:t>
            </w:r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 xml:space="preserve"> </w:t>
            </w:r>
            <w:r w:rsidRPr="00860FB8">
              <w:rPr>
                <w:rFonts w:ascii="TH SarabunPSK" w:hAnsi="TH SarabunPSK" w:cs="TH SarabunPSK"/>
                <w:color w:val="002060"/>
                <w:szCs w:val="24"/>
              </w:rPr>
              <w:t>PC</w:t>
            </w:r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 xml:space="preserve"> </w:t>
            </w:r>
            <w:r w:rsidRPr="00860FB8">
              <w:rPr>
                <w:rFonts w:ascii="TH SarabunPSK" w:hAnsi="TH SarabunPSK" w:cs="TH SarabunPSK" w:hint="cs"/>
                <w:color w:val="7030A0"/>
                <w:szCs w:val="24"/>
                <w:cs/>
              </w:rPr>
              <w:t>(ย้อนหลัง 5 ปี)</w:t>
            </w:r>
          </w:p>
        </w:tc>
      </w:tr>
      <w:tr w:rsidR="00A36573" w:rsidRPr="00BE0836" w14:paraId="2F962FCA" w14:textId="77777777" w:rsidTr="00BF6ADC">
        <w:trPr>
          <w:gridAfter w:val="1"/>
          <w:wAfter w:w="13" w:type="dxa"/>
          <w:trHeight w:val="43"/>
          <w:jc w:val="center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3314E1" w14:textId="77777777" w:rsidR="00A36573" w:rsidRPr="00BE0836" w:rsidRDefault="00A36573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30" w:type="dxa"/>
            <w:tcBorders>
              <w:top w:val="nil"/>
              <w:bottom w:val="nil"/>
            </w:tcBorders>
            <w:shd w:val="clear" w:color="auto" w:fill="auto"/>
          </w:tcPr>
          <w:p w14:paraId="2CB4F7AC" w14:textId="77777777" w:rsidR="00A36573" w:rsidRPr="00BE0836" w:rsidRDefault="00A36573" w:rsidP="00860FB8">
            <w:pPr>
              <w:ind w:left="141"/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301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358E45BF" w14:textId="77777777" w:rsidR="00A36573" w:rsidRPr="00BE0836" w:rsidRDefault="00A36573" w:rsidP="00860FB8">
            <w:pPr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2E167612" w14:textId="00C525C1" w:rsidR="00A36573" w:rsidRPr="00BE0836" w:rsidRDefault="00A36573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vMerge/>
            <w:shd w:val="clear" w:color="auto" w:fill="auto"/>
          </w:tcPr>
          <w:p w14:paraId="2EBC6788" w14:textId="7399944D" w:rsidR="00A36573" w:rsidRDefault="00A36573" w:rsidP="00860FB8">
            <w:pPr>
              <w:jc w:val="center"/>
              <w:rPr>
                <w:noProof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0CDCA1D4" w14:textId="77777777" w:rsidR="00A36573" w:rsidRPr="00583145" w:rsidRDefault="00A36573" w:rsidP="005E15F0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14:paraId="0738F831" w14:textId="308D605B" w:rsidR="00A36573" w:rsidRPr="00860FB8" w:rsidRDefault="00A36573" w:rsidP="001C0FF2">
            <w:pPr>
              <w:ind w:left="529" w:hanging="529"/>
              <w:rPr>
                <w:rFonts w:ascii="TH SarabunPSK" w:hAnsi="TH SarabunPSK" w:cs="TH SarabunPSK"/>
                <w:color w:val="002060"/>
                <w:szCs w:val="24"/>
              </w:rPr>
            </w:pPr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>1</w:t>
            </w:r>
            <w:r w:rsidRPr="00860FB8">
              <w:rPr>
                <w:rFonts w:ascii="TH SarabunPSK" w:hAnsi="TH SarabunPSK" w:cs="TH SarabunPSK"/>
                <w:color w:val="002060"/>
                <w:szCs w:val="24"/>
                <w:cs/>
              </w:rPr>
              <w:t>.1.</w:t>
            </w:r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>2</w:t>
            </w:r>
            <w:r w:rsidRPr="00860FB8">
              <w:rPr>
                <w:rFonts w:ascii="TH SarabunPSK" w:hAnsi="TH SarabunPSK" w:cs="TH SarabunPSK"/>
                <w:color w:val="002060"/>
                <w:szCs w:val="24"/>
                <w:cs/>
              </w:rPr>
              <w:t xml:space="preserve"> </w:t>
            </w:r>
            <w:r w:rsidR="001C0FF2">
              <w:rPr>
                <w:rFonts w:ascii="TH SarabunPSK" w:hAnsi="TH SarabunPSK" w:cs="TH SarabunPSK"/>
                <w:color w:val="002060"/>
                <w:szCs w:val="24"/>
                <w:cs/>
              </w:rPr>
              <w:tab/>
            </w:r>
            <w:r w:rsidRPr="00860FB8">
              <w:rPr>
                <w:rFonts w:ascii="TH SarabunPSK" w:hAnsi="TH SarabunPSK" w:cs="TH SarabunPSK"/>
                <w:color w:val="002060"/>
                <w:szCs w:val="24"/>
                <w:cs/>
              </w:rPr>
              <w:t>ร้อยละของอัตราเพิ่มขึ้นของเงินรายได้ (จากค่าลงทะเบียน) การบริการวิชาการเทียบกับปีงบประมาณที่ผ่านมา</w:t>
            </w:r>
          </w:p>
        </w:tc>
      </w:tr>
      <w:tr w:rsidR="00A36573" w:rsidRPr="00BE0836" w14:paraId="4F0562AF" w14:textId="77777777" w:rsidTr="00BF6ADC">
        <w:trPr>
          <w:gridAfter w:val="1"/>
          <w:wAfter w:w="13" w:type="dxa"/>
          <w:trHeight w:val="43"/>
          <w:jc w:val="center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FDCDE" w14:textId="77777777" w:rsidR="00A36573" w:rsidRPr="00BE0836" w:rsidRDefault="00A36573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30" w:type="dxa"/>
            <w:tcBorders>
              <w:top w:val="nil"/>
              <w:bottom w:val="nil"/>
            </w:tcBorders>
            <w:shd w:val="clear" w:color="auto" w:fill="auto"/>
          </w:tcPr>
          <w:p w14:paraId="72E904A4" w14:textId="77777777" w:rsidR="00A36573" w:rsidRPr="00BE0836" w:rsidRDefault="00A36573" w:rsidP="00860FB8">
            <w:pPr>
              <w:ind w:left="141"/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30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63F92B" w14:textId="77777777" w:rsidR="00A36573" w:rsidRPr="00BE0836" w:rsidRDefault="00A36573" w:rsidP="00860FB8">
            <w:pPr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465ACE8C" w14:textId="26460607" w:rsidR="00A36573" w:rsidRPr="00BE0836" w:rsidRDefault="00A36573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vMerge/>
            <w:shd w:val="clear" w:color="auto" w:fill="auto"/>
          </w:tcPr>
          <w:p w14:paraId="24B2A84D" w14:textId="65DB3BBE" w:rsidR="00A36573" w:rsidRDefault="00A36573" w:rsidP="00860FB8">
            <w:pPr>
              <w:jc w:val="center"/>
              <w:rPr>
                <w:noProof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74EF6AD6" w14:textId="77777777" w:rsidR="00A36573" w:rsidRPr="00583145" w:rsidRDefault="00A36573" w:rsidP="005E15F0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14:paraId="1FE27DEB" w14:textId="3AB65DCC" w:rsidR="00A36573" w:rsidRPr="00860FB8" w:rsidRDefault="00A36573" w:rsidP="001C0FF2">
            <w:pPr>
              <w:ind w:left="529" w:hanging="529"/>
              <w:rPr>
                <w:rFonts w:ascii="TH SarabunPSK" w:hAnsi="TH SarabunPSK" w:cs="TH SarabunPSK"/>
                <w:color w:val="002060"/>
                <w:szCs w:val="24"/>
                <w:cs/>
              </w:rPr>
            </w:pPr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>1</w:t>
            </w:r>
            <w:r w:rsidRPr="00860FB8">
              <w:rPr>
                <w:rFonts w:ascii="TH SarabunPSK" w:hAnsi="TH SarabunPSK" w:cs="TH SarabunPSK"/>
                <w:color w:val="002060"/>
                <w:szCs w:val="24"/>
                <w:cs/>
              </w:rPr>
              <w:t>.</w:t>
            </w:r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>2</w:t>
            </w:r>
            <w:r w:rsidRPr="00860FB8">
              <w:rPr>
                <w:rFonts w:ascii="TH SarabunPSK" w:hAnsi="TH SarabunPSK" w:cs="TH SarabunPSK"/>
                <w:color w:val="002060"/>
                <w:szCs w:val="24"/>
                <w:cs/>
              </w:rPr>
              <w:t>.</w:t>
            </w:r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>2</w:t>
            </w:r>
            <w:r w:rsidRPr="00860FB8">
              <w:rPr>
                <w:rFonts w:ascii="TH SarabunPSK" w:hAnsi="TH SarabunPSK" w:cs="TH SarabunPSK"/>
                <w:color w:val="002060"/>
                <w:szCs w:val="24"/>
                <w:cs/>
              </w:rPr>
              <w:t xml:space="preserve"> </w:t>
            </w:r>
            <w:r w:rsidR="001C0FF2">
              <w:rPr>
                <w:rFonts w:ascii="TH SarabunPSK" w:hAnsi="TH SarabunPSK" w:cs="TH SarabunPSK"/>
                <w:color w:val="002060"/>
                <w:szCs w:val="24"/>
                <w:cs/>
              </w:rPr>
              <w:tab/>
            </w:r>
            <w:r w:rsidRPr="00860FB8">
              <w:rPr>
                <w:rFonts w:ascii="TH SarabunPSK" w:hAnsi="TH SarabunPSK" w:cs="TH SarabunPSK"/>
                <w:color w:val="002060"/>
                <w:szCs w:val="24"/>
                <w:cs/>
              </w:rPr>
              <w:t>ร้อยละของวิทยาลัยผ่านการประเมินรับรองเป็นสำนักงานสีเขียว (</w:t>
            </w:r>
            <w:r w:rsidRPr="00860FB8">
              <w:rPr>
                <w:rFonts w:ascii="TH SarabunPSK" w:hAnsi="TH SarabunPSK" w:cs="TH SarabunPSK"/>
                <w:color w:val="002060"/>
                <w:szCs w:val="24"/>
              </w:rPr>
              <w:t>Green Office)</w:t>
            </w:r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 xml:space="preserve"> </w:t>
            </w:r>
            <w:r w:rsidRPr="00860FB8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ครอบคลุมทุกอาคารสำนักงาน</w:t>
            </w:r>
          </w:p>
        </w:tc>
      </w:tr>
      <w:tr w:rsidR="00A36573" w:rsidRPr="00BE0836" w14:paraId="243E0C2D" w14:textId="77777777" w:rsidTr="00BF6ADC">
        <w:trPr>
          <w:gridAfter w:val="1"/>
          <w:wAfter w:w="13" w:type="dxa"/>
          <w:trHeight w:val="43"/>
          <w:jc w:val="center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FF7015" w14:textId="77777777" w:rsidR="00A36573" w:rsidRPr="00BE0836" w:rsidRDefault="00A36573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30" w:type="dxa"/>
            <w:tcBorders>
              <w:top w:val="nil"/>
              <w:bottom w:val="nil"/>
            </w:tcBorders>
            <w:shd w:val="clear" w:color="auto" w:fill="auto"/>
          </w:tcPr>
          <w:p w14:paraId="367BBF94" w14:textId="77777777" w:rsidR="00A36573" w:rsidRPr="00BE0836" w:rsidRDefault="00A36573" w:rsidP="00860FB8">
            <w:pPr>
              <w:ind w:left="141"/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30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716476" w14:textId="77777777" w:rsidR="00A36573" w:rsidRPr="00BE0836" w:rsidRDefault="00A36573" w:rsidP="00860FB8">
            <w:pPr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4D27D896" w14:textId="6761F4C3" w:rsidR="00A36573" w:rsidRPr="00BE0836" w:rsidRDefault="00A36573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vMerge/>
            <w:shd w:val="clear" w:color="auto" w:fill="auto"/>
          </w:tcPr>
          <w:p w14:paraId="0CACC48B" w14:textId="268FC5E9" w:rsidR="00A36573" w:rsidRDefault="00A36573" w:rsidP="00860FB8">
            <w:pPr>
              <w:jc w:val="center"/>
              <w:rPr>
                <w:noProof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5AFCB800" w14:textId="77777777" w:rsidR="00A36573" w:rsidRPr="00583145" w:rsidRDefault="00A36573" w:rsidP="005E15F0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14:paraId="2C2BB7FC" w14:textId="013933AE" w:rsidR="00A36573" w:rsidRPr="00860FB8" w:rsidRDefault="00A36573" w:rsidP="001C0FF2">
            <w:pPr>
              <w:ind w:left="529" w:hanging="529"/>
              <w:rPr>
                <w:rFonts w:ascii="TH SarabunPSK" w:hAnsi="TH SarabunPSK" w:cs="TH SarabunPSK"/>
                <w:color w:val="002060"/>
                <w:szCs w:val="24"/>
                <w:cs/>
              </w:rPr>
            </w:pPr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 xml:space="preserve">3.1.2 </w:t>
            </w:r>
            <w:r w:rsidR="001C0FF2">
              <w:rPr>
                <w:rFonts w:ascii="TH SarabunPSK" w:hAnsi="TH SarabunPSK" w:cs="TH SarabunPSK"/>
                <w:color w:val="002060"/>
                <w:szCs w:val="24"/>
                <w:cs/>
              </w:rPr>
              <w:tab/>
            </w:r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>จำนวน</w:t>
            </w:r>
            <w:r w:rsidRPr="00860FB8">
              <w:rPr>
                <w:rFonts w:ascii="TH SarabunPSK" w:hAnsi="TH SarabunPSK" w:cs="TH SarabunPSK"/>
                <w:color w:val="002060"/>
                <w:szCs w:val="24"/>
                <w:cs/>
              </w:rPr>
              <w:t>ของเงินรายได้ (จากค่าลงทะเบียน) การบริการวิชาการ</w:t>
            </w:r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>ที่เพิ่ม</w:t>
            </w:r>
            <w:proofErr w:type="spellStart"/>
            <w:r w:rsidRPr="00860FB8">
              <w:rPr>
                <w:rFonts w:ascii="TH SarabunPSK" w:hAnsi="TH SarabunPSK" w:cs="TH SarabunPSK" w:hint="cs"/>
                <w:color w:val="002060"/>
                <w:szCs w:val="24"/>
                <w:cs/>
              </w:rPr>
              <w:t>ชึ้น</w:t>
            </w:r>
            <w:proofErr w:type="spellEnd"/>
          </w:p>
        </w:tc>
      </w:tr>
      <w:tr w:rsidR="00860FB8" w:rsidRPr="00BE0836" w14:paraId="1CF684FB" w14:textId="77777777" w:rsidTr="00BF6ADC">
        <w:trPr>
          <w:gridAfter w:val="1"/>
          <w:wAfter w:w="13" w:type="dxa"/>
          <w:trHeight w:val="43"/>
          <w:jc w:val="center"/>
        </w:trPr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57C98C" w14:textId="77777777" w:rsidR="00860FB8" w:rsidRPr="00BE0836" w:rsidRDefault="00860FB8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30" w:type="dxa"/>
            <w:tcBorders>
              <w:top w:val="nil"/>
              <w:bottom w:val="nil"/>
            </w:tcBorders>
            <w:shd w:val="clear" w:color="auto" w:fill="auto"/>
          </w:tcPr>
          <w:p w14:paraId="55DBBF9F" w14:textId="77777777" w:rsidR="00860FB8" w:rsidRPr="00BE0836" w:rsidRDefault="00860FB8" w:rsidP="00860FB8">
            <w:pPr>
              <w:ind w:left="141"/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30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5326B4" w14:textId="77777777" w:rsidR="00860FB8" w:rsidRPr="00BE0836" w:rsidRDefault="00860FB8" w:rsidP="00860FB8">
            <w:pPr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1300AF78" w14:textId="21DA9D61" w:rsidR="00860FB8" w:rsidRPr="00BE0836" w:rsidRDefault="00860FB8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shd w:val="clear" w:color="auto" w:fill="auto"/>
          </w:tcPr>
          <w:p w14:paraId="1C584D89" w14:textId="6C9CE1F4" w:rsidR="00860FB8" w:rsidRDefault="00650289" w:rsidP="00860FB8">
            <w:pPr>
              <w:jc w:val="center"/>
              <w:rPr>
                <w:noProof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740160" behindDoc="0" locked="0" layoutInCell="1" allowOverlap="1" wp14:anchorId="586F4169" wp14:editId="6EF0316C">
                  <wp:simplePos x="0" y="0"/>
                  <wp:positionH relativeFrom="column">
                    <wp:posOffset>-41597</wp:posOffset>
                  </wp:positionH>
                  <wp:positionV relativeFrom="paragraph">
                    <wp:posOffset>24765</wp:posOffset>
                  </wp:positionV>
                  <wp:extent cx="200025" cy="127635"/>
                  <wp:effectExtent l="0" t="0" r="9525" b="5715"/>
                  <wp:wrapNone/>
                  <wp:docPr id="1550401560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02A34A6E" w14:textId="77777777" w:rsidR="00860FB8" w:rsidRPr="00583145" w:rsidRDefault="00860FB8" w:rsidP="005E15F0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14:paraId="4D6B0047" w14:textId="5B6A534D" w:rsidR="00860FB8" w:rsidRPr="00860FB8" w:rsidRDefault="00860FB8" w:rsidP="001C0FF2">
            <w:pPr>
              <w:ind w:left="670" w:hanging="670"/>
              <w:rPr>
                <w:rFonts w:ascii="TH SarabunPSK" w:hAnsi="TH SarabunPSK" w:cs="TH SarabunPSK"/>
                <w:color w:val="002060"/>
                <w:szCs w:val="24"/>
                <w:cs/>
              </w:rPr>
            </w:pPr>
            <w:r w:rsidRPr="00860FB8">
              <w:rPr>
                <w:rFonts w:ascii="TH SarabunPSK" w:hAnsi="TH SarabunPSK" w:cs="TH SarabunPSK"/>
                <w:color w:val="7030A0"/>
                <w:szCs w:val="24"/>
              </w:rPr>
              <w:t>Mgmt.</w:t>
            </w:r>
            <w:r w:rsidRPr="00860FB8">
              <w:rPr>
                <w:rFonts w:ascii="TH SarabunPSK" w:hAnsi="TH SarabunPSK" w:cs="TH SarabunPSK"/>
                <w:color w:val="7030A0"/>
                <w:szCs w:val="24"/>
                <w:cs/>
              </w:rPr>
              <w:t xml:space="preserve">1 ระดับคะแนนการประเมินคณะฯ ตามเกณฑ์ </w:t>
            </w:r>
            <w:r w:rsidRPr="00860FB8">
              <w:rPr>
                <w:rFonts w:ascii="TH SarabunPSK" w:hAnsi="TH SarabunPSK" w:cs="TH SarabunPSK"/>
                <w:color w:val="7030A0"/>
                <w:szCs w:val="24"/>
              </w:rPr>
              <w:t>EdPEx</w:t>
            </w:r>
          </w:p>
        </w:tc>
      </w:tr>
      <w:tr w:rsidR="00860FB8" w:rsidRPr="00BE0836" w14:paraId="13966D64" w14:textId="77777777" w:rsidTr="00BF6ADC">
        <w:trPr>
          <w:gridAfter w:val="1"/>
          <w:wAfter w:w="13" w:type="dxa"/>
          <w:trHeight w:val="43"/>
          <w:jc w:val="center"/>
        </w:trPr>
        <w:tc>
          <w:tcPr>
            <w:tcW w:w="4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D104C45" w14:textId="77777777" w:rsidR="00860FB8" w:rsidRPr="00BE0836" w:rsidRDefault="00860FB8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3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4AB36E" w14:textId="77777777" w:rsidR="00860FB8" w:rsidRPr="00BE0836" w:rsidRDefault="00860FB8" w:rsidP="00860FB8">
            <w:pPr>
              <w:ind w:left="141"/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30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D25DEC" w14:textId="77777777" w:rsidR="00860FB8" w:rsidRPr="00BE0836" w:rsidRDefault="00860FB8" w:rsidP="00860FB8">
            <w:pPr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6A6A1434" w14:textId="5AD44E8E" w:rsidR="00860FB8" w:rsidRPr="00BE0836" w:rsidRDefault="00860FB8" w:rsidP="00860FB8">
            <w:p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  <w:r w:rsidRPr="00BE0836">
              <w:rPr>
                <w:rFonts w:ascii="TH SarabunPSK" w:hAnsi="TH SarabunPSK" w:cs="TH SarabunPSK"/>
                <w:color w:val="000000"/>
                <w:szCs w:val="24"/>
              </w:rPr>
              <w:sym w:font="Wingdings" w:char="F0A8"/>
            </w:r>
          </w:p>
        </w:tc>
        <w:tc>
          <w:tcPr>
            <w:tcW w:w="430" w:type="dxa"/>
            <w:shd w:val="clear" w:color="auto" w:fill="auto"/>
          </w:tcPr>
          <w:p w14:paraId="0295F732" w14:textId="5CB4F781" w:rsidR="00860FB8" w:rsidRDefault="00BF6ADC" w:rsidP="00860FB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6C00AC33" wp14:editId="7BEAF418">
                  <wp:simplePos x="0" y="0"/>
                  <wp:positionH relativeFrom="column">
                    <wp:posOffset>15803</wp:posOffset>
                  </wp:positionH>
                  <wp:positionV relativeFrom="paragraph">
                    <wp:posOffset>-4445</wp:posOffset>
                  </wp:positionV>
                  <wp:extent cx="109855" cy="203200"/>
                  <wp:effectExtent l="0" t="0" r="4445" b="6350"/>
                  <wp:wrapNone/>
                  <wp:docPr id="13291912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716608" behindDoc="0" locked="0" layoutInCell="1" allowOverlap="1" wp14:anchorId="4CB5A80C" wp14:editId="6B8BD827">
                  <wp:simplePos x="0" y="0"/>
                  <wp:positionH relativeFrom="column">
                    <wp:posOffset>-33454</wp:posOffset>
                  </wp:positionH>
                  <wp:positionV relativeFrom="paragraph">
                    <wp:posOffset>200668</wp:posOffset>
                  </wp:positionV>
                  <wp:extent cx="200025" cy="127635"/>
                  <wp:effectExtent l="0" t="0" r="9525" b="5715"/>
                  <wp:wrapNone/>
                  <wp:docPr id="10657836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7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4E38E6A5" w14:textId="715E8FBA" w:rsidR="00860FB8" w:rsidRPr="00583145" w:rsidRDefault="00860FB8" w:rsidP="005E15F0">
            <w:pPr>
              <w:pStyle w:val="ListParagraph"/>
              <w:numPr>
                <w:ilvl w:val="0"/>
                <w:numId w:val="26"/>
              </w:numPr>
              <w:jc w:val="center"/>
              <w:rPr>
                <w:rFonts w:ascii="TH SarabunPSK" w:hAnsi="TH SarabunPSK" w:cs="TH SarabunPSK"/>
                <w:color w:val="000000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14:paraId="77F52B98" w14:textId="190A87F8" w:rsidR="00860FB8" w:rsidRPr="00860FB8" w:rsidRDefault="00860FB8" w:rsidP="001C0FF2">
            <w:pPr>
              <w:ind w:left="529" w:hanging="529"/>
              <w:rPr>
                <w:rFonts w:ascii="TH SarabunPSK" w:hAnsi="TH SarabunPSK" w:cs="TH SarabunPSK"/>
                <w:color w:val="002060"/>
                <w:szCs w:val="24"/>
                <w:cs/>
              </w:rPr>
            </w:pPr>
            <w:r w:rsidRPr="00860FB8">
              <w:rPr>
                <w:rFonts w:ascii="TH SarabunPSK" w:hAnsi="TH SarabunPSK" w:cs="TH SarabunPSK"/>
                <w:color w:val="7030A0"/>
                <w:szCs w:val="24"/>
              </w:rPr>
              <w:t>Mgmt.</w:t>
            </w:r>
            <w:r w:rsidRPr="00860FB8">
              <w:rPr>
                <w:rFonts w:ascii="TH SarabunPSK" w:hAnsi="TH SarabunPSK" w:cs="TH SarabunPSK"/>
                <w:color w:val="7030A0"/>
                <w:szCs w:val="24"/>
                <w:cs/>
              </w:rPr>
              <w:t xml:space="preserve">2 ผลการประเมินคุณธรรมและความโปร่งใสในการดำเนินงานของหน่วยงานภาครัฐ </w:t>
            </w:r>
            <w:r w:rsidRPr="00860FB8">
              <w:rPr>
                <w:rFonts w:ascii="TH SarabunPSK" w:hAnsi="TH SarabunPSK" w:cs="TH SarabunPSK"/>
                <w:color w:val="7030A0"/>
                <w:szCs w:val="24"/>
              </w:rPr>
              <w:t>(ITA)</w:t>
            </w:r>
            <w:r w:rsidRPr="00860FB8">
              <w:rPr>
                <w:rFonts w:ascii="TH SarabunPSK" w:hAnsi="TH SarabunPSK" w:cs="TH SarabunPSK" w:hint="cs"/>
                <w:color w:val="7030A0"/>
                <w:szCs w:val="24"/>
                <w:cs/>
              </w:rPr>
              <w:t xml:space="preserve"> (</w:t>
            </w:r>
            <w:r w:rsidRPr="00860FB8">
              <w:rPr>
                <w:rFonts w:ascii="TH SarabunPSK" w:hAnsi="TH SarabunPSK" w:cs="TH SarabunPSK"/>
                <w:color w:val="7030A0"/>
                <w:szCs w:val="24"/>
                <w:cs/>
              </w:rPr>
              <w:t>ระดับคณะฯ อยู่ในระดับดีเยี่ยม</w:t>
            </w:r>
            <w:r w:rsidRPr="00860FB8">
              <w:rPr>
                <w:rFonts w:ascii="TH SarabunPSK" w:hAnsi="TH SarabunPSK" w:cs="TH SarabunPSK" w:hint="cs"/>
                <w:color w:val="7030A0"/>
                <w:szCs w:val="24"/>
                <w:cs/>
              </w:rPr>
              <w:t>)</w:t>
            </w:r>
          </w:p>
        </w:tc>
      </w:tr>
    </w:tbl>
    <w:p w14:paraId="428BD517" w14:textId="4E8A5429" w:rsidR="00A8309C" w:rsidRDefault="00A8309C" w:rsidP="00DF7E87">
      <w:pPr>
        <w:tabs>
          <w:tab w:val="left" w:pos="360"/>
        </w:tabs>
        <w:rPr>
          <w:rFonts w:ascii="TH SarabunPSK" w:hAnsi="TH SarabunPSK" w:cs="TH SarabunPSK"/>
          <w:b/>
          <w:bCs/>
          <w:sz w:val="28"/>
        </w:rPr>
      </w:pPr>
    </w:p>
    <w:p w14:paraId="10ED44A1" w14:textId="134F863D" w:rsidR="002674A1" w:rsidRDefault="00151F20" w:rsidP="002674A1">
      <w:pPr>
        <w:rPr>
          <w:rFonts w:ascii="TH SarabunPSK" w:hAnsi="TH SarabunPSK" w:cs="TH SarabunPSK"/>
          <w:szCs w:val="24"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>8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>. ความสำคัญ หลักการและเหตุผลของโครงการ</w:t>
      </w:r>
      <w:r w:rsidR="00DF7E87" w:rsidRPr="00443773">
        <w:rPr>
          <w:rFonts w:ascii="TH SarabunPSK" w:hAnsi="TH SarabunPSK" w:cs="TH SarabunPSK"/>
          <w:b/>
          <w:bCs/>
          <w:sz w:val="28"/>
        </w:rPr>
        <w:t xml:space="preserve"> 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 xml:space="preserve"> (พอสังเขป)</w:t>
      </w:r>
      <w:r w:rsidR="00E03D28">
        <w:rPr>
          <w:rFonts w:ascii="TH SarabunPSK" w:hAnsi="TH SarabunPSK" w:cs="TH SarabunPSK"/>
          <w:b/>
          <w:bCs/>
          <w:sz w:val="28"/>
          <w:cs/>
        </w:rPr>
        <w:br/>
      </w:r>
      <w:r w:rsidR="00E03D28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="002674A1" w:rsidRPr="008A31B1">
        <w:rPr>
          <w:rFonts w:ascii="TH SarabunPSK" w:hAnsi="TH SarabunPSK" w:cs="TH SarabunPSK" w:hint="cs"/>
          <w:szCs w:val="24"/>
          <w:cs/>
        </w:rPr>
        <w:t xml:space="preserve">แบ่งเป็น </w:t>
      </w:r>
      <w:r w:rsidR="002674A1" w:rsidRPr="008A31B1">
        <w:rPr>
          <w:rFonts w:ascii="TH SarabunPSK" w:hAnsi="TH SarabunPSK" w:cs="TH SarabunPSK" w:hint="cs"/>
          <w:szCs w:val="24"/>
        </w:rPr>
        <w:t xml:space="preserve">3 </w:t>
      </w:r>
      <w:r w:rsidR="002674A1" w:rsidRPr="008A31B1">
        <w:rPr>
          <w:rFonts w:ascii="TH SarabunPSK" w:hAnsi="TH SarabunPSK" w:cs="TH SarabunPSK" w:hint="cs"/>
          <w:szCs w:val="24"/>
          <w:cs/>
        </w:rPr>
        <w:t xml:space="preserve">ย่อหน้า ตอบ </w:t>
      </w:r>
      <w:r w:rsidR="002674A1" w:rsidRPr="008A31B1">
        <w:rPr>
          <w:rFonts w:ascii="TH SarabunPSK" w:hAnsi="TH SarabunPSK" w:cs="TH SarabunPSK" w:hint="cs"/>
          <w:szCs w:val="24"/>
        </w:rPr>
        <w:t xml:space="preserve">3 </w:t>
      </w:r>
      <w:r w:rsidR="002674A1" w:rsidRPr="008A31B1">
        <w:rPr>
          <w:rFonts w:ascii="TH SarabunPSK" w:hAnsi="TH SarabunPSK" w:cs="TH SarabunPSK" w:hint="cs"/>
          <w:szCs w:val="24"/>
          <w:cs/>
        </w:rPr>
        <w:t>ค</w:t>
      </w:r>
      <w:r w:rsidR="002674A1">
        <w:rPr>
          <w:rFonts w:ascii="TH SarabunPSK" w:hAnsi="TH SarabunPSK" w:cs="TH SarabunPSK" w:hint="cs"/>
          <w:szCs w:val="24"/>
          <w:cs/>
        </w:rPr>
        <w:t>ำ</w:t>
      </w:r>
      <w:r w:rsidR="002674A1" w:rsidRPr="008A31B1">
        <w:rPr>
          <w:rFonts w:ascii="TH SarabunPSK" w:hAnsi="TH SarabunPSK" w:cs="TH SarabunPSK" w:hint="cs"/>
          <w:szCs w:val="24"/>
          <w:cs/>
        </w:rPr>
        <w:t>ถาม คือ</w:t>
      </w:r>
      <w:r w:rsidR="002674A1" w:rsidRPr="008A31B1">
        <w:rPr>
          <w:rFonts w:ascii="TH SarabunPSK" w:hAnsi="TH SarabunPSK" w:cs="TH SarabunPSK" w:hint="cs"/>
          <w:szCs w:val="24"/>
        </w:rPr>
        <w:t xml:space="preserve"> </w:t>
      </w:r>
      <w:r w:rsidR="002674A1" w:rsidRPr="008A31B1">
        <w:rPr>
          <w:rFonts w:ascii="TH SarabunPSK" w:hAnsi="TH SarabunPSK" w:cs="TH SarabunPSK" w:hint="cs"/>
          <w:szCs w:val="24"/>
          <w:cs/>
        </w:rPr>
        <w:t>จะ</w:t>
      </w:r>
      <w:r w:rsidR="002674A1">
        <w:rPr>
          <w:rFonts w:ascii="TH SarabunPSK" w:hAnsi="TH SarabunPSK" w:cs="TH SarabunPSK" w:hint="cs"/>
          <w:szCs w:val="24"/>
          <w:cs/>
        </w:rPr>
        <w:t>ทำ</w:t>
      </w:r>
      <w:r w:rsidR="002674A1" w:rsidRPr="008A31B1">
        <w:rPr>
          <w:rFonts w:ascii="TH SarabunPSK" w:hAnsi="TH SarabunPSK" w:cs="TH SarabunPSK" w:hint="cs"/>
          <w:szCs w:val="24"/>
          <w:cs/>
        </w:rPr>
        <w:t>อย่างไรคร่าวๆ และท</w:t>
      </w:r>
      <w:r w:rsidR="002674A1">
        <w:rPr>
          <w:rFonts w:ascii="TH SarabunPSK" w:hAnsi="TH SarabunPSK" w:cs="TH SarabunPSK" w:hint="cs"/>
          <w:szCs w:val="24"/>
          <w:cs/>
        </w:rPr>
        <w:t>ำ</w:t>
      </w:r>
      <w:r w:rsidR="002674A1" w:rsidRPr="008A31B1">
        <w:rPr>
          <w:rFonts w:ascii="TH SarabunPSK" w:hAnsi="TH SarabunPSK" w:cs="TH SarabunPSK" w:hint="cs"/>
          <w:szCs w:val="24"/>
          <w:cs/>
        </w:rPr>
        <w:t>แล้วจะได้อะไร</w:t>
      </w:r>
      <w:r w:rsidR="002674A1" w:rsidRPr="008A31B1">
        <w:rPr>
          <w:rFonts w:ascii="TH SarabunPSK" w:hAnsi="TH SarabunPSK" w:cs="TH SarabunPSK" w:hint="cs"/>
          <w:szCs w:val="24"/>
        </w:rPr>
        <w:t xml:space="preserve"> </w:t>
      </w:r>
      <w:r w:rsidR="002674A1" w:rsidRPr="008A31B1">
        <w:rPr>
          <w:rFonts w:ascii="TH SarabunPSK" w:hAnsi="TH SarabunPSK" w:cs="TH SarabunPSK" w:hint="cs"/>
          <w:szCs w:val="24"/>
          <w:cs/>
        </w:rPr>
        <w:t>ท</w:t>
      </w:r>
      <w:r w:rsidR="002674A1">
        <w:rPr>
          <w:rFonts w:ascii="TH SarabunPSK" w:hAnsi="TH SarabunPSK" w:cs="TH SarabunPSK" w:hint="cs"/>
          <w:szCs w:val="24"/>
          <w:cs/>
        </w:rPr>
        <w:t>ำ</w:t>
      </w:r>
      <w:r w:rsidR="002674A1" w:rsidRPr="008A31B1">
        <w:rPr>
          <w:rFonts w:ascii="TH SarabunPSK" w:hAnsi="TH SarabunPSK" w:cs="TH SarabunPSK" w:hint="cs"/>
          <w:szCs w:val="24"/>
          <w:cs/>
        </w:rPr>
        <w:t>ไมต้องท</w:t>
      </w:r>
      <w:r w:rsidR="002674A1">
        <w:rPr>
          <w:rFonts w:ascii="TH SarabunPSK" w:hAnsi="TH SarabunPSK" w:cs="TH SarabunPSK" w:hint="cs"/>
          <w:szCs w:val="24"/>
          <w:cs/>
        </w:rPr>
        <w:t>ำ</w:t>
      </w:r>
      <w:r w:rsidR="002674A1" w:rsidRPr="008A31B1">
        <w:rPr>
          <w:rFonts w:ascii="TH SarabunPSK" w:hAnsi="TH SarabunPSK" w:cs="TH SarabunPSK" w:hint="cs"/>
          <w:szCs w:val="24"/>
        </w:rPr>
        <w:t xml:space="preserve"> </w:t>
      </w:r>
      <w:r w:rsidR="002674A1" w:rsidRPr="008A31B1">
        <w:rPr>
          <w:rFonts w:ascii="TH SarabunPSK" w:hAnsi="TH SarabunPSK" w:cs="TH SarabunPSK" w:hint="cs"/>
          <w:szCs w:val="24"/>
          <w:cs/>
        </w:rPr>
        <w:t>หรือผลที่คาดว่าจะได้รับ</w:t>
      </w:r>
    </w:p>
    <w:p w14:paraId="1DAB433D" w14:textId="3E22225F" w:rsidR="004A6ED0" w:rsidRDefault="00DF7E87" w:rsidP="00DF7E87">
      <w:pPr>
        <w:tabs>
          <w:tab w:val="left" w:pos="360"/>
        </w:tabs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sz w:val="28"/>
          <w:cs/>
        </w:rPr>
        <w:tab/>
      </w:r>
      <w:r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74A1"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8A31B1" w:rsidRPr="00443773">
        <w:rPr>
          <w:rFonts w:ascii="TH SarabunPSK" w:hAnsi="TH SarabunPSK" w:cs="TH SarabunPSK"/>
          <w:sz w:val="28"/>
          <w:cs/>
        </w:rPr>
        <w:tab/>
      </w:r>
      <w:r w:rsidR="008A31B1"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74A1"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A31B1" w:rsidRPr="00443773">
        <w:rPr>
          <w:rFonts w:ascii="TH SarabunPSK" w:hAnsi="TH SarabunPSK" w:cs="TH SarabunPSK"/>
          <w:sz w:val="28"/>
          <w:cs/>
        </w:rPr>
        <w:tab/>
      </w:r>
      <w:r w:rsidR="008A31B1"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74A1"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8A31B1"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ACAC32" w14:textId="0EFE8192" w:rsidR="00615114" w:rsidRDefault="00615114" w:rsidP="00DF7E87">
      <w:pPr>
        <w:tabs>
          <w:tab w:val="left" w:pos="360"/>
        </w:tabs>
        <w:rPr>
          <w:rFonts w:ascii="TH SarabunPSK" w:hAnsi="TH SarabunPSK" w:cs="TH SarabunPSK"/>
          <w:sz w:val="28"/>
        </w:rPr>
      </w:pPr>
    </w:p>
    <w:p w14:paraId="12ABBE20" w14:textId="1A7E77DA" w:rsidR="00DF7E87" w:rsidRPr="00443773" w:rsidRDefault="00151F20" w:rsidP="00DF7E87">
      <w:pPr>
        <w:tabs>
          <w:tab w:val="left" w:pos="360"/>
        </w:tabs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9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 xml:space="preserve">. 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ab/>
        <w:t>วัตถุประสงค์ของโครงการ</w:t>
      </w:r>
    </w:p>
    <w:p w14:paraId="61A983C0" w14:textId="47FDC2A3" w:rsidR="00836E48" w:rsidRPr="00443773" w:rsidRDefault="00DF7E87" w:rsidP="002E4980">
      <w:pPr>
        <w:numPr>
          <w:ilvl w:val="0"/>
          <w:numId w:val="4"/>
        </w:numPr>
        <w:tabs>
          <w:tab w:val="left" w:pos="360"/>
        </w:tabs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</w:t>
      </w:r>
      <w:r w:rsidR="00C10B0D">
        <w:rPr>
          <w:rFonts w:ascii="TH SarabunPSK" w:hAnsi="TH SarabunPSK" w:cs="TH SarabunPSK"/>
          <w:sz w:val="28"/>
        </w:rPr>
        <w:t>…………………………………………</w:t>
      </w:r>
    </w:p>
    <w:p w14:paraId="3F304A72" w14:textId="1EA989F9" w:rsidR="00C10B0D" w:rsidRPr="00443773" w:rsidRDefault="00C10B0D" w:rsidP="002E4980">
      <w:pPr>
        <w:numPr>
          <w:ilvl w:val="0"/>
          <w:numId w:val="4"/>
        </w:numPr>
        <w:tabs>
          <w:tab w:val="left" w:pos="360"/>
        </w:tabs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</w:t>
      </w:r>
    </w:p>
    <w:p w14:paraId="3AA4CE42" w14:textId="691ED0A6" w:rsidR="00C10B0D" w:rsidRPr="00443773" w:rsidRDefault="00C10B0D" w:rsidP="002E4980">
      <w:pPr>
        <w:numPr>
          <w:ilvl w:val="0"/>
          <w:numId w:val="4"/>
        </w:numPr>
        <w:tabs>
          <w:tab w:val="left" w:pos="360"/>
        </w:tabs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</w:t>
      </w:r>
    </w:p>
    <w:p w14:paraId="5F898175" w14:textId="5E375D2D" w:rsidR="00C10B0D" w:rsidRPr="00443773" w:rsidRDefault="00C10B0D" w:rsidP="002E4980">
      <w:pPr>
        <w:numPr>
          <w:ilvl w:val="0"/>
          <w:numId w:val="4"/>
        </w:numPr>
        <w:tabs>
          <w:tab w:val="left" w:pos="360"/>
        </w:tabs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</w:t>
      </w:r>
    </w:p>
    <w:p w14:paraId="39384A48" w14:textId="0CFE5E45" w:rsidR="00C10B0D" w:rsidRDefault="00C10B0D" w:rsidP="002E4980">
      <w:pPr>
        <w:numPr>
          <w:ilvl w:val="0"/>
          <w:numId w:val="4"/>
        </w:numPr>
        <w:tabs>
          <w:tab w:val="left" w:pos="360"/>
        </w:tabs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28"/>
        </w:rPr>
        <w:t>…………………………………………</w:t>
      </w:r>
    </w:p>
    <w:p w14:paraId="49AE11CC" w14:textId="77777777" w:rsidR="00E03D28" w:rsidRDefault="00E03D28" w:rsidP="00DF7E87">
      <w:pPr>
        <w:tabs>
          <w:tab w:val="left" w:pos="360"/>
        </w:tabs>
        <w:rPr>
          <w:rFonts w:ascii="TH SarabunPSK" w:hAnsi="TH SarabunPSK" w:cs="TH SarabunPSK"/>
          <w:b/>
          <w:bCs/>
          <w:sz w:val="28"/>
        </w:rPr>
      </w:pPr>
    </w:p>
    <w:p w14:paraId="3F8691C2" w14:textId="71CC6791" w:rsidR="00DF7E87" w:rsidRDefault="00B73B23" w:rsidP="00DF7E87">
      <w:pPr>
        <w:tabs>
          <w:tab w:val="left" w:pos="360"/>
        </w:tabs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t>1</w:t>
      </w:r>
      <w:r w:rsidR="00151F20">
        <w:rPr>
          <w:rFonts w:ascii="TH SarabunPSK" w:hAnsi="TH SarabunPSK" w:cs="TH SarabunPSK" w:hint="cs"/>
          <w:b/>
          <w:bCs/>
          <w:sz w:val="28"/>
          <w:cs/>
        </w:rPr>
        <w:t>0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 xml:space="preserve">. 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ab/>
        <w:t>กลุ่มเป้าหมาย</w:t>
      </w:r>
      <w:r w:rsidR="00B8107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>และ</w:t>
      </w:r>
      <w:r w:rsidR="00B81076" w:rsidRPr="006F51A1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เป้าหมาย</w:t>
      </w:r>
      <w:r w:rsidR="00B81076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7A24DB" w:rsidRPr="007A24DB"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="007A24DB" w:rsidRPr="007A24DB">
        <w:rPr>
          <w:rFonts w:ascii="TH SarabunPSK" w:hAnsi="TH SarabunPSK" w:cs="TH SarabunPSK"/>
          <w:b/>
          <w:bCs/>
          <w:color w:val="FF0000"/>
          <w:sz w:val="28"/>
          <w:cs/>
        </w:rPr>
        <w:t>ระบุเป็นประเภทลักษณะและปริมาณให้สอดคล้องกับวัตถุประสงค</w:t>
      </w:r>
      <w:r w:rsidR="007A24DB" w:rsidRPr="007A24DB">
        <w:rPr>
          <w:rFonts w:ascii="TH SarabunPSK" w:hAnsi="TH SarabunPSK" w:cs="TH SarabunPSK" w:hint="cs"/>
          <w:b/>
          <w:bCs/>
          <w:color w:val="FF0000"/>
          <w:sz w:val="28"/>
          <w:cs/>
        </w:rPr>
        <w:t>์ และต้องนับ/ วัดได้</w:t>
      </w:r>
      <w:r w:rsidR="007A24DB">
        <w:rPr>
          <w:rFonts w:ascii="TH SarabunPSK" w:hAnsi="TH SarabunPSK" w:cs="TH SarabunPSK" w:hint="cs"/>
          <w:b/>
          <w:bCs/>
          <w:sz w:val="28"/>
          <w:cs/>
        </w:rP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3752"/>
        <w:gridCol w:w="1240"/>
        <w:gridCol w:w="2358"/>
      </w:tblGrid>
      <w:tr w:rsidR="009D244E" w:rsidRPr="00443773" w14:paraId="30564E64" w14:textId="77777777" w:rsidTr="00E03D28">
        <w:trPr>
          <w:trHeight w:val="380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</w:tcPr>
          <w:p w14:paraId="2892A502" w14:textId="441A2A3D" w:rsidR="009D244E" w:rsidRPr="00443773" w:rsidRDefault="009D244E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78" w:type="dxa"/>
            <w:tcBorders>
              <w:bottom w:val="single" w:sz="4" w:space="0" w:color="auto"/>
            </w:tcBorders>
          </w:tcPr>
          <w:p w14:paraId="1CD0F5ED" w14:textId="32500B73" w:rsidR="009D244E" w:rsidRPr="00443773" w:rsidRDefault="009D244E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  <w:r w:rsidR="00B810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(ปริมาณที่จะทำ จำนวนเท่าไร)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14:paraId="1777416B" w14:textId="77777777" w:rsidR="009D244E" w:rsidRPr="00443773" w:rsidRDefault="009D244E" w:rsidP="009D244E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551561D0" w14:textId="77E78828" w:rsidR="009D244E" w:rsidRPr="00443773" w:rsidRDefault="009D244E" w:rsidP="00B81076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หน่วยนับ (เช่น คน ฉบับ</w:t>
            </w:r>
            <w:r w:rsidR="00B8107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443773">
              <w:rPr>
                <w:rFonts w:ascii="TH SarabunPSK" w:hAnsi="TH SarabunPSK" w:cs="TH SarabunPSK"/>
                <w:sz w:val="28"/>
                <w:cs/>
              </w:rPr>
              <w:t>แห่ง)</w:t>
            </w:r>
          </w:p>
        </w:tc>
      </w:tr>
      <w:tr w:rsidR="00155706" w:rsidRPr="00155706" w14:paraId="6CE8E2E2" w14:textId="77777777" w:rsidTr="00E03D28">
        <w:trPr>
          <w:trHeight w:val="46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21DB1608" w14:textId="6B04E579" w:rsidR="00155706" w:rsidRPr="00155706" w:rsidRDefault="00155706" w:rsidP="00B81076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55706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เชิงปริมาณ</w:t>
            </w:r>
            <w:r w:rsidR="001742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กลุ่มเป้าหมาย</w:t>
            </w:r>
          </w:p>
        </w:tc>
      </w:tr>
      <w:tr w:rsidR="00A82BD8" w:rsidRPr="00443773" w14:paraId="6C41071C" w14:textId="77777777" w:rsidTr="00E03D28">
        <w:trPr>
          <w:trHeight w:val="380"/>
        </w:trPr>
        <w:tc>
          <w:tcPr>
            <w:tcW w:w="2626" w:type="dxa"/>
            <w:vMerge w:val="restart"/>
          </w:tcPr>
          <w:p w14:paraId="726FE940" w14:textId="79F711B5" w:rsidR="00A82BD8" w:rsidRPr="00443773" w:rsidRDefault="00A82BD8" w:rsidP="009D244E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กลุ่มเป้าหมาย</w:t>
            </w:r>
            <w:r w:rsidR="00155706">
              <w:rPr>
                <w:rFonts w:ascii="TH SarabunPSK" w:hAnsi="TH SarabunPSK" w:cs="TH SarabunPSK" w:hint="cs"/>
                <w:sz w:val="28"/>
                <w:cs/>
              </w:rPr>
              <w:t>ที่เข้าร่วมโครงการ</w:t>
            </w:r>
          </w:p>
        </w:tc>
        <w:tc>
          <w:tcPr>
            <w:tcW w:w="3878" w:type="dxa"/>
            <w:tcBorders>
              <w:bottom w:val="dashSmallGap" w:sz="4" w:space="0" w:color="auto"/>
            </w:tcBorders>
          </w:tcPr>
          <w:p w14:paraId="4A542021" w14:textId="5B8FAD42" w:rsidR="00A82BD8" w:rsidRPr="00443773" w:rsidRDefault="00A82BD8" w:rsidP="005E15F0">
            <w:pPr>
              <w:numPr>
                <w:ilvl w:val="0"/>
                <w:numId w:val="16"/>
              </w:numPr>
              <w:tabs>
                <w:tab w:val="left" w:pos="360"/>
              </w:tabs>
              <w:ind w:left="317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61" w:type="dxa"/>
            <w:tcBorders>
              <w:bottom w:val="dashSmallGap" w:sz="4" w:space="0" w:color="auto"/>
            </w:tcBorders>
          </w:tcPr>
          <w:p w14:paraId="186170C6" w14:textId="77777777" w:rsidR="00A82BD8" w:rsidRPr="00443773" w:rsidRDefault="00A82BD8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35" w:type="dxa"/>
            <w:tcBorders>
              <w:bottom w:val="dashSmallGap" w:sz="4" w:space="0" w:color="auto"/>
            </w:tcBorders>
          </w:tcPr>
          <w:p w14:paraId="6D302D26" w14:textId="77777777" w:rsidR="00A82BD8" w:rsidRPr="00443773" w:rsidRDefault="00A82BD8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82BD8" w:rsidRPr="00443773" w14:paraId="2C2C2E4B" w14:textId="77777777" w:rsidTr="00E03D28">
        <w:trPr>
          <w:trHeight w:val="380"/>
        </w:trPr>
        <w:tc>
          <w:tcPr>
            <w:tcW w:w="2626" w:type="dxa"/>
            <w:vMerge/>
          </w:tcPr>
          <w:p w14:paraId="15BAA434" w14:textId="77777777" w:rsidR="00A82BD8" w:rsidRPr="00443773" w:rsidRDefault="00A82BD8" w:rsidP="009D244E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43A0914" w14:textId="74182D34" w:rsidR="00A82BD8" w:rsidRPr="00443773" w:rsidRDefault="00A82BD8" w:rsidP="005E15F0">
            <w:pPr>
              <w:numPr>
                <w:ilvl w:val="0"/>
                <w:numId w:val="16"/>
              </w:numPr>
              <w:tabs>
                <w:tab w:val="left" w:pos="360"/>
              </w:tabs>
              <w:ind w:left="317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6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17B01DC" w14:textId="77777777" w:rsidR="00A82BD8" w:rsidRPr="00443773" w:rsidRDefault="00A82BD8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703143C" w14:textId="77777777" w:rsidR="00A82BD8" w:rsidRPr="00443773" w:rsidRDefault="00A82BD8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82BD8" w:rsidRPr="00443773" w14:paraId="3DBE529C" w14:textId="77777777" w:rsidTr="00E03D28">
        <w:trPr>
          <w:trHeight w:val="380"/>
        </w:trPr>
        <w:tc>
          <w:tcPr>
            <w:tcW w:w="2626" w:type="dxa"/>
            <w:vMerge/>
          </w:tcPr>
          <w:p w14:paraId="35F8CDAF" w14:textId="77777777" w:rsidR="00A82BD8" w:rsidRPr="00443773" w:rsidRDefault="00A82BD8" w:rsidP="009D244E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7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4F795A2" w14:textId="0F5BC1F2" w:rsidR="00A82BD8" w:rsidRPr="00443773" w:rsidRDefault="00A82BD8" w:rsidP="005E15F0">
            <w:pPr>
              <w:numPr>
                <w:ilvl w:val="0"/>
                <w:numId w:val="16"/>
              </w:numPr>
              <w:tabs>
                <w:tab w:val="left" w:pos="360"/>
              </w:tabs>
              <w:ind w:left="317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6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342046" w14:textId="77777777" w:rsidR="00A82BD8" w:rsidRPr="00443773" w:rsidRDefault="00A82BD8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3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FC6EEA6" w14:textId="77777777" w:rsidR="00A82BD8" w:rsidRPr="00443773" w:rsidRDefault="00A82BD8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A82BD8" w:rsidRPr="00443773" w14:paraId="6E50C396" w14:textId="77777777" w:rsidTr="00E03D28">
        <w:trPr>
          <w:trHeight w:val="380"/>
        </w:trPr>
        <w:tc>
          <w:tcPr>
            <w:tcW w:w="2626" w:type="dxa"/>
            <w:vMerge/>
          </w:tcPr>
          <w:p w14:paraId="497411B3" w14:textId="77777777" w:rsidR="00A82BD8" w:rsidRPr="00443773" w:rsidRDefault="00A82BD8" w:rsidP="009D244E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78" w:type="dxa"/>
            <w:tcBorders>
              <w:top w:val="dashSmallGap" w:sz="4" w:space="0" w:color="auto"/>
            </w:tcBorders>
          </w:tcPr>
          <w:p w14:paraId="04D7D081" w14:textId="2B780E0D" w:rsidR="00A82BD8" w:rsidRPr="00443773" w:rsidRDefault="00A82BD8" w:rsidP="005E15F0">
            <w:pPr>
              <w:numPr>
                <w:ilvl w:val="0"/>
                <w:numId w:val="16"/>
              </w:numPr>
              <w:tabs>
                <w:tab w:val="left" w:pos="360"/>
              </w:tabs>
              <w:ind w:left="317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61" w:type="dxa"/>
            <w:tcBorders>
              <w:top w:val="dashSmallGap" w:sz="4" w:space="0" w:color="auto"/>
            </w:tcBorders>
          </w:tcPr>
          <w:p w14:paraId="66669B7C" w14:textId="15EE9D17" w:rsidR="00A82BD8" w:rsidRPr="00443773" w:rsidRDefault="00A82BD8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435" w:type="dxa"/>
            <w:tcBorders>
              <w:top w:val="dashSmallGap" w:sz="4" w:space="0" w:color="auto"/>
            </w:tcBorders>
          </w:tcPr>
          <w:p w14:paraId="0967CDD9" w14:textId="789BAFFB" w:rsidR="00A82BD8" w:rsidRPr="00443773" w:rsidRDefault="00A82BD8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155706" w:rsidRPr="00155706" w14:paraId="0A8FBC48" w14:textId="77777777" w:rsidTr="00E03D28">
        <w:trPr>
          <w:trHeight w:val="46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426728A9" w14:textId="3846C317" w:rsidR="00155706" w:rsidRPr="00155706" w:rsidRDefault="00155706" w:rsidP="00F23096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55706">
              <w:rPr>
                <w:rFonts w:ascii="TH SarabunPSK" w:hAnsi="TH SarabunPSK" w:cs="TH SarabunPSK"/>
                <w:b/>
                <w:bCs/>
                <w:sz w:val="28"/>
                <w:cs/>
              </w:rPr>
              <w:t>เชิง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คุณภาพ</w:t>
            </w:r>
            <w:r w:rsidR="001742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- เป้าหมาย.. สิ่งที่ต้องทำ</w:t>
            </w:r>
          </w:p>
        </w:tc>
      </w:tr>
      <w:tr w:rsidR="00155706" w:rsidRPr="00443773" w14:paraId="75C44D81" w14:textId="77777777" w:rsidTr="00E03D28">
        <w:trPr>
          <w:trHeight w:val="380"/>
        </w:trPr>
        <w:tc>
          <w:tcPr>
            <w:tcW w:w="2626" w:type="dxa"/>
          </w:tcPr>
          <w:p w14:paraId="3DE4E46B" w14:textId="719FD7B8" w:rsidR="00155706" w:rsidRPr="00443773" w:rsidRDefault="00155706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กลุ่มเป้าหมาย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ที่เข้าร่วมโครงการ ทำอะไรได้</w:t>
            </w:r>
            <w:r w:rsidR="00E03D28">
              <w:rPr>
                <w:rFonts w:ascii="TH SarabunPSK" w:hAnsi="TH SarabunPSK" w:cs="TH SarabunPSK" w:hint="cs"/>
                <w:sz w:val="28"/>
                <w:cs/>
              </w:rPr>
              <w:t>/ ทำอะไรเป็น</w:t>
            </w:r>
          </w:p>
        </w:tc>
        <w:tc>
          <w:tcPr>
            <w:tcW w:w="3878" w:type="dxa"/>
          </w:tcPr>
          <w:p w14:paraId="111BB6CA" w14:textId="3A06B878" w:rsidR="00155706" w:rsidRPr="00443773" w:rsidRDefault="00155706" w:rsidP="009D244E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1" w:type="dxa"/>
          </w:tcPr>
          <w:p w14:paraId="6F4015A8" w14:textId="77777777" w:rsidR="00155706" w:rsidRPr="00443773" w:rsidRDefault="00155706" w:rsidP="009D244E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5" w:type="dxa"/>
          </w:tcPr>
          <w:p w14:paraId="088BC9AB" w14:textId="77777777" w:rsidR="00155706" w:rsidRPr="00443773" w:rsidRDefault="00155706" w:rsidP="009D244E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155706" w:rsidRPr="00443773" w14:paraId="70F892DE" w14:textId="77777777" w:rsidTr="00E03D28">
        <w:trPr>
          <w:trHeight w:val="380"/>
        </w:trPr>
        <w:tc>
          <w:tcPr>
            <w:tcW w:w="2626" w:type="dxa"/>
          </w:tcPr>
          <w:p w14:paraId="51AA48E7" w14:textId="77777777" w:rsidR="00155706" w:rsidRPr="00443773" w:rsidRDefault="00155706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78" w:type="dxa"/>
          </w:tcPr>
          <w:p w14:paraId="0CBB9712" w14:textId="77777777" w:rsidR="00155706" w:rsidRPr="00443773" w:rsidRDefault="00155706" w:rsidP="009D244E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61" w:type="dxa"/>
          </w:tcPr>
          <w:p w14:paraId="139F3627" w14:textId="77777777" w:rsidR="00155706" w:rsidRPr="00443773" w:rsidRDefault="00155706" w:rsidP="009D244E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35" w:type="dxa"/>
          </w:tcPr>
          <w:p w14:paraId="5DED3AE0" w14:textId="77777777" w:rsidR="00155706" w:rsidRPr="00443773" w:rsidRDefault="00155706" w:rsidP="009D244E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E1C1158" w14:textId="40E7E666" w:rsidR="00DF7E87" w:rsidRPr="00E03D28" w:rsidRDefault="00DF7E87" w:rsidP="00DF7E87">
      <w:pPr>
        <w:tabs>
          <w:tab w:val="left" w:pos="360"/>
        </w:tabs>
        <w:rPr>
          <w:rFonts w:ascii="TH SarabunPSK" w:hAnsi="TH SarabunPSK" w:cs="TH SarabunPSK"/>
          <w:sz w:val="20"/>
          <w:szCs w:val="20"/>
        </w:rPr>
      </w:pPr>
    </w:p>
    <w:p w14:paraId="55D224D3" w14:textId="6FDEA5F5" w:rsidR="00B01190" w:rsidRDefault="00B73B23" w:rsidP="00B01190">
      <w:pPr>
        <w:tabs>
          <w:tab w:val="left" w:pos="3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>1</w:t>
      </w:r>
      <w:r w:rsidR="00151F20">
        <w:rPr>
          <w:rFonts w:ascii="TH SarabunPSK" w:hAnsi="TH SarabunPSK" w:cs="TH SarabunPSK" w:hint="cs"/>
          <w:b/>
          <w:bCs/>
          <w:sz w:val="28"/>
          <w:cs/>
        </w:rPr>
        <w:t>1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>.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ab/>
        <w:t>ระยะเวลาการดำเนินงาน</w:t>
      </w:r>
      <w:r w:rsidR="00DF7E87" w:rsidRPr="00443773">
        <w:rPr>
          <w:rFonts w:ascii="TH SarabunPSK" w:hAnsi="TH SarabunPSK" w:cs="TH SarabunPSK"/>
          <w:sz w:val="28"/>
          <w:cs/>
        </w:rPr>
        <w:t xml:space="preserve">    เริ่มต้น</w:t>
      </w:r>
      <w:r w:rsidR="00DD541C">
        <w:rPr>
          <w:rFonts w:ascii="TH SarabunPSK" w:hAnsi="TH SarabunPSK" w:cs="TH SarabunPSK" w:hint="cs"/>
          <w:sz w:val="28"/>
          <w:cs/>
        </w:rPr>
        <w:t>ดำเนินการจริง</w:t>
      </w:r>
      <w:r w:rsidR="00DF7E87" w:rsidRPr="00443773">
        <w:rPr>
          <w:rFonts w:ascii="TH SarabunPSK" w:hAnsi="TH SarabunPSK" w:cs="TH SarabunPSK"/>
          <w:sz w:val="28"/>
        </w:rPr>
        <w:t xml:space="preserve"> </w:t>
      </w:r>
      <w:r w:rsidR="00A82BD8">
        <w:rPr>
          <w:rFonts w:ascii="TH SarabunPSK" w:hAnsi="TH SarabunPSK" w:cs="TH SarabunPSK" w:hint="cs"/>
          <w:sz w:val="28"/>
          <w:cs/>
        </w:rPr>
        <w:t>เดื</w:t>
      </w:r>
      <w:r w:rsidR="00B1470D">
        <w:rPr>
          <w:rFonts w:ascii="TH SarabunPSK" w:hAnsi="TH SarabunPSK" w:cs="TH SarabunPSK" w:hint="cs"/>
          <w:sz w:val="28"/>
          <w:cs/>
        </w:rPr>
        <w:t>อน................... พ.ศ. 25</w:t>
      </w:r>
      <w:r w:rsidR="00A82BD8">
        <w:rPr>
          <w:rFonts w:ascii="TH SarabunPSK" w:hAnsi="TH SarabunPSK" w:cs="TH SarabunPSK" w:hint="cs"/>
          <w:sz w:val="28"/>
          <w:cs/>
        </w:rPr>
        <w:t>......</w:t>
      </w:r>
      <w:r w:rsidR="00DF7E87" w:rsidRPr="00443773">
        <w:rPr>
          <w:rFonts w:ascii="TH SarabunPSK" w:hAnsi="TH SarabunPSK" w:cs="TH SarabunPSK"/>
          <w:sz w:val="28"/>
        </w:rPr>
        <w:t xml:space="preserve">. </w:t>
      </w:r>
      <w:r w:rsidR="00DD541C">
        <w:rPr>
          <w:rFonts w:ascii="TH SarabunPSK" w:hAnsi="TH SarabunPSK" w:cs="TH SarabunPSK" w:hint="cs"/>
          <w:sz w:val="28"/>
          <w:cs/>
        </w:rPr>
        <w:t>-</w:t>
      </w:r>
      <w:r w:rsidR="00A82BD8">
        <w:rPr>
          <w:rFonts w:ascii="TH SarabunPSK" w:hAnsi="TH SarabunPSK" w:cs="TH SarabunPSK" w:hint="cs"/>
          <w:sz w:val="28"/>
          <w:cs/>
        </w:rPr>
        <w:t xml:space="preserve">  เ</w:t>
      </w:r>
      <w:r w:rsidR="00B1470D">
        <w:rPr>
          <w:rFonts w:ascii="TH SarabunPSK" w:hAnsi="TH SarabunPSK" w:cs="TH SarabunPSK" w:hint="cs"/>
          <w:sz w:val="28"/>
          <w:cs/>
        </w:rPr>
        <w:t>ดือน................... พ.ศ. 25</w:t>
      </w:r>
      <w:r w:rsidR="00A82BD8">
        <w:rPr>
          <w:rFonts w:ascii="TH SarabunPSK" w:hAnsi="TH SarabunPSK" w:cs="TH SarabunPSK" w:hint="cs"/>
          <w:sz w:val="28"/>
          <w:cs/>
        </w:rPr>
        <w:t>......</w:t>
      </w:r>
      <w:r w:rsidR="00A82BD8" w:rsidRPr="00443773">
        <w:rPr>
          <w:rFonts w:ascii="TH SarabunPSK" w:hAnsi="TH SarabunPSK" w:cs="TH SarabunPSK"/>
          <w:sz w:val="28"/>
        </w:rPr>
        <w:t>.</w:t>
      </w:r>
    </w:p>
    <w:p w14:paraId="79DB93E8" w14:textId="0C56CA6D" w:rsidR="009D244E" w:rsidRPr="00B01190" w:rsidRDefault="009D244E" w:rsidP="00B01190">
      <w:pPr>
        <w:tabs>
          <w:tab w:val="left" w:pos="360"/>
        </w:tabs>
        <w:rPr>
          <w:rFonts w:ascii="TH SarabunPSK" w:hAnsi="TH SarabunPSK" w:cs="TH SarabunPSK"/>
          <w:sz w:val="28"/>
          <w:cs/>
        </w:rPr>
      </w:pPr>
      <w:r w:rsidRPr="009D244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(กรุณาระบุ ช่วงเดือนที่ต้องการดำเนินการ</w:t>
      </w:r>
      <w:r w:rsidR="00DC028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จริง</w:t>
      </w:r>
      <w:r w:rsidRPr="009D244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กรุณาอย่าระบุ เดือนตุลา</w:t>
      </w:r>
      <w:r w:rsidR="00C10B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</w:t>
      </w:r>
      <w:r w:rsidR="00DD54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 25...</w:t>
      </w:r>
      <w:r w:rsidR="006F359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DD541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–</w:t>
      </w:r>
      <w:r w:rsidR="006F359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DD541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สิงหาคม25..</w:t>
      </w:r>
      <w:r w:rsidRPr="009D244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7C622A4" w14:textId="4F528336" w:rsidR="00DF7E87" w:rsidRPr="00234E4C" w:rsidRDefault="00DF7E87" w:rsidP="00DF7E87">
      <w:pPr>
        <w:tabs>
          <w:tab w:val="left" w:pos="360"/>
        </w:tabs>
        <w:rPr>
          <w:rFonts w:ascii="TH SarabunPSK" w:hAnsi="TH SarabunPSK" w:cs="TH SarabunPSK"/>
          <w:sz w:val="20"/>
          <w:szCs w:val="20"/>
        </w:rPr>
      </w:pPr>
    </w:p>
    <w:p w14:paraId="1A414058" w14:textId="7C71CCB5" w:rsidR="006F51A1" w:rsidRPr="006F51A1" w:rsidRDefault="006F51A1" w:rsidP="00B37DF8">
      <w:pPr>
        <w:tabs>
          <w:tab w:val="left" w:pos="360"/>
        </w:tabs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12.  สถานที่ดำเนินโครงการ </w:t>
      </w:r>
      <w:r w:rsidRPr="006F51A1">
        <w:rPr>
          <w:rFonts w:ascii="TH SarabunPSK" w:hAnsi="TH SarabunPSK" w:cs="TH SarabunPSK"/>
          <w:b/>
          <w:bCs/>
          <w:color w:val="FF0000"/>
          <w:sz w:val="28"/>
          <w:cs/>
        </w:rPr>
        <w:t>ให้ระบุสถานที่ พื้นที่ ที่ตั้ง ที่อยู่ หรือพิกัด ที่กระบวนการดำเนินโครงการจะเกิดขึ้น</w:t>
      </w:r>
    </w:p>
    <w:p w14:paraId="0C16633C" w14:textId="04987A91" w:rsidR="006F51A1" w:rsidRPr="006F51A1" w:rsidRDefault="006F51A1" w:rsidP="00B37DF8">
      <w:pPr>
        <w:tabs>
          <w:tab w:val="left" w:pos="360"/>
        </w:tabs>
        <w:rPr>
          <w:rFonts w:ascii="TH SarabunPSK" w:hAnsi="TH SarabunPSK" w:cs="TH SarabunPSK"/>
          <w:sz w:val="28"/>
        </w:rPr>
      </w:pPr>
      <w:r w:rsidRPr="006F51A1">
        <w:rPr>
          <w:rFonts w:ascii="TH SarabunPSK" w:hAnsi="TH SarabunPSK" w:cs="TH SarabunPSK"/>
          <w:sz w:val="28"/>
          <w:cs/>
        </w:rPr>
        <w:tab/>
      </w:r>
      <w:r w:rsidRPr="006F51A1">
        <w:rPr>
          <w:rFonts w:ascii="TH SarabunPSK" w:hAnsi="TH SarabunPSK" w:cs="TH SarabunPSK" w:hint="cs"/>
          <w:sz w:val="28"/>
          <w:cs/>
        </w:rPr>
        <w:t>.........................................................</w:t>
      </w:r>
    </w:p>
    <w:p w14:paraId="5F83EE65" w14:textId="77777777" w:rsidR="006F51A1" w:rsidRPr="00234E4C" w:rsidRDefault="006F51A1" w:rsidP="006F51A1">
      <w:pPr>
        <w:tabs>
          <w:tab w:val="left" w:pos="360"/>
        </w:tabs>
        <w:rPr>
          <w:rFonts w:ascii="TH SarabunPSK" w:hAnsi="TH SarabunPSK" w:cs="TH SarabunPSK"/>
          <w:sz w:val="20"/>
          <w:szCs w:val="20"/>
        </w:rPr>
      </w:pPr>
    </w:p>
    <w:p w14:paraId="5C648F67" w14:textId="145F1285" w:rsidR="00B37DF8" w:rsidRPr="00443773" w:rsidRDefault="00151F20" w:rsidP="00B37DF8">
      <w:pPr>
        <w:tabs>
          <w:tab w:val="left" w:pos="3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>1</w:t>
      </w:r>
      <w:r w:rsidR="006F51A1">
        <w:rPr>
          <w:rFonts w:ascii="TH SarabunPSK" w:hAnsi="TH SarabunPSK" w:cs="TH SarabunPSK"/>
          <w:b/>
          <w:bCs/>
          <w:sz w:val="28"/>
        </w:rPr>
        <w:t>3</w:t>
      </w:r>
      <w:r w:rsidR="00DF7E87" w:rsidRPr="00443773">
        <w:rPr>
          <w:rFonts w:ascii="TH SarabunPSK" w:hAnsi="TH SarabunPSK" w:cs="TH SarabunPSK"/>
          <w:b/>
          <w:bCs/>
          <w:sz w:val="28"/>
        </w:rPr>
        <w:t>.</w:t>
      </w:r>
      <w:r w:rsidR="00DF7E87" w:rsidRPr="00443773">
        <w:rPr>
          <w:rFonts w:ascii="TH SarabunPSK" w:hAnsi="TH SarabunPSK" w:cs="TH SarabunPSK"/>
          <w:b/>
          <w:bCs/>
          <w:sz w:val="28"/>
        </w:rPr>
        <w:tab/>
      </w:r>
      <w:r w:rsidR="00E03D28">
        <w:rPr>
          <w:rFonts w:ascii="TH SarabunPSK" w:hAnsi="TH SarabunPSK" w:cs="TH SarabunPSK" w:hint="cs"/>
          <w:b/>
          <w:bCs/>
          <w:sz w:val="28"/>
          <w:cs/>
        </w:rPr>
        <w:t>แผนการปฏิบัติงาน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 xml:space="preserve">  (ให้ระบุขั้นตอนที่จะดำเนินการจริง)</w:t>
      </w:r>
      <w:r w:rsidR="00B37DF8">
        <w:rPr>
          <w:rFonts w:ascii="TH SarabunPSK" w:hAnsi="TH SarabunPSK" w:cs="TH SarabunPSK"/>
          <w:b/>
          <w:bCs/>
          <w:sz w:val="28"/>
        </w:rPr>
        <w:t xml:space="preserve"> </w:t>
      </w:r>
    </w:p>
    <w:p w14:paraId="18DE50CA" w14:textId="7D183C68" w:rsidR="004D09C9" w:rsidRPr="006F51A1" w:rsidRDefault="004D09C9" w:rsidP="00B37DF8">
      <w:pPr>
        <w:tabs>
          <w:tab w:val="left" w:pos="360"/>
        </w:tabs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8"/>
        <w:gridCol w:w="527"/>
        <w:gridCol w:w="559"/>
        <w:gridCol w:w="528"/>
        <w:gridCol w:w="529"/>
        <w:gridCol w:w="540"/>
        <w:gridCol w:w="566"/>
        <w:gridCol w:w="599"/>
        <w:gridCol w:w="542"/>
        <w:gridCol w:w="544"/>
        <w:gridCol w:w="545"/>
        <w:gridCol w:w="544"/>
        <w:gridCol w:w="540"/>
        <w:gridCol w:w="1130"/>
      </w:tblGrid>
      <w:tr w:rsidR="00E03D28" w:rsidRPr="00AB7DEA" w14:paraId="7A9850F0" w14:textId="39C2058E" w:rsidTr="00E03D28">
        <w:tc>
          <w:tcPr>
            <w:tcW w:w="2471" w:type="dxa"/>
          </w:tcPr>
          <w:p w14:paraId="5355FC42" w14:textId="661AEA48" w:rsidR="00E03D28" w:rsidRPr="00AB7DEA" w:rsidRDefault="00E03D28" w:rsidP="00AB7DEA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D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ขั้นตอน/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วิธีการ</w:t>
            </w:r>
          </w:p>
        </w:tc>
        <w:tc>
          <w:tcPr>
            <w:tcW w:w="6594" w:type="dxa"/>
            <w:gridSpan w:val="12"/>
          </w:tcPr>
          <w:p w14:paraId="43ADB8D3" w14:textId="3F47144D" w:rsidR="00E03D28" w:rsidRPr="00AB7DEA" w:rsidRDefault="00E03D28" w:rsidP="00AB7DEA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DE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ปีงบประมาณ 256....</w:t>
            </w:r>
          </w:p>
        </w:tc>
        <w:tc>
          <w:tcPr>
            <w:tcW w:w="1130" w:type="dxa"/>
          </w:tcPr>
          <w:p w14:paraId="635BF725" w14:textId="06EC114B" w:rsidR="00E03D28" w:rsidRPr="00AB7DEA" w:rsidRDefault="00E03D28" w:rsidP="00AB7DEA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E03D28" w14:paraId="63C90766" w14:textId="5A25291F" w:rsidTr="00E03D28">
        <w:tc>
          <w:tcPr>
            <w:tcW w:w="2471" w:type="dxa"/>
          </w:tcPr>
          <w:p w14:paraId="4DC63912" w14:textId="77777777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27" w:type="dxa"/>
          </w:tcPr>
          <w:p w14:paraId="488835B0" w14:textId="66BD8973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ต.ค.</w:t>
            </w:r>
          </w:p>
        </w:tc>
        <w:tc>
          <w:tcPr>
            <w:tcW w:w="563" w:type="dxa"/>
          </w:tcPr>
          <w:p w14:paraId="2C808C16" w14:textId="23209C7C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พ.ย.</w:t>
            </w:r>
          </w:p>
        </w:tc>
        <w:tc>
          <w:tcPr>
            <w:tcW w:w="531" w:type="dxa"/>
          </w:tcPr>
          <w:p w14:paraId="5A8AF817" w14:textId="074FA3A9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ธ.ค.</w:t>
            </w:r>
          </w:p>
        </w:tc>
        <w:tc>
          <w:tcPr>
            <w:tcW w:w="529" w:type="dxa"/>
          </w:tcPr>
          <w:p w14:paraId="205C6ADE" w14:textId="34AEDDC0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ม.ค.</w:t>
            </w:r>
          </w:p>
        </w:tc>
        <w:tc>
          <w:tcPr>
            <w:tcW w:w="540" w:type="dxa"/>
          </w:tcPr>
          <w:p w14:paraId="147C7854" w14:textId="48C58E2A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ก.พ.</w:t>
            </w:r>
          </w:p>
        </w:tc>
        <w:tc>
          <w:tcPr>
            <w:tcW w:w="574" w:type="dxa"/>
          </w:tcPr>
          <w:p w14:paraId="0620F268" w14:textId="35DABC62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มี.ค.</w:t>
            </w:r>
          </w:p>
        </w:tc>
        <w:tc>
          <w:tcPr>
            <w:tcW w:w="599" w:type="dxa"/>
          </w:tcPr>
          <w:p w14:paraId="390022A0" w14:textId="024978DF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เม.ษ.</w:t>
            </w:r>
          </w:p>
        </w:tc>
        <w:tc>
          <w:tcPr>
            <w:tcW w:w="542" w:type="dxa"/>
          </w:tcPr>
          <w:p w14:paraId="553D195C" w14:textId="63AFF5B0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พ.ค.</w:t>
            </w:r>
          </w:p>
        </w:tc>
        <w:tc>
          <w:tcPr>
            <w:tcW w:w="548" w:type="dxa"/>
          </w:tcPr>
          <w:p w14:paraId="2402B1F8" w14:textId="0F9C8DF6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มิ.ย.</w:t>
            </w:r>
          </w:p>
        </w:tc>
        <w:tc>
          <w:tcPr>
            <w:tcW w:w="549" w:type="dxa"/>
          </w:tcPr>
          <w:p w14:paraId="16723EE1" w14:textId="03C69CB2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ก.ค.</w:t>
            </w:r>
          </w:p>
        </w:tc>
        <w:tc>
          <w:tcPr>
            <w:tcW w:w="548" w:type="dxa"/>
          </w:tcPr>
          <w:p w14:paraId="37E2F1AA" w14:textId="4B1BC580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ส.ค.</w:t>
            </w:r>
          </w:p>
        </w:tc>
        <w:tc>
          <w:tcPr>
            <w:tcW w:w="544" w:type="dxa"/>
          </w:tcPr>
          <w:p w14:paraId="185DDBE1" w14:textId="2E6D0AC6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ก.ย.</w:t>
            </w:r>
          </w:p>
        </w:tc>
        <w:tc>
          <w:tcPr>
            <w:tcW w:w="1130" w:type="dxa"/>
          </w:tcPr>
          <w:p w14:paraId="5EA76C91" w14:textId="77777777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E03D28" w:rsidRPr="006F51A1" w14:paraId="1C618CAF" w14:textId="57FCDC81" w:rsidTr="00E03D28">
        <w:tc>
          <w:tcPr>
            <w:tcW w:w="2471" w:type="dxa"/>
          </w:tcPr>
          <w:p w14:paraId="08B2B507" w14:textId="77777777" w:rsidR="00E03D28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F51A1">
              <w:rPr>
                <w:rFonts w:ascii="TH SarabunPSK" w:hAnsi="TH SarabunPSK" w:cs="TH SarabunPSK"/>
                <w:b/>
                <w:bCs/>
                <w:szCs w:val="24"/>
                <w:cs/>
              </w:rPr>
              <w:t>1. ขั้นเตรียมการ</w:t>
            </w:r>
            <w:r w:rsidRPr="006F51A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6F51A1">
              <w:rPr>
                <w:rFonts w:ascii="TH SarabunPSK" w:hAnsi="TH SarabunPSK" w:cs="TH SarabunPSK"/>
                <w:b/>
                <w:bCs/>
                <w:szCs w:val="24"/>
              </w:rPr>
              <w:t>(P)</w:t>
            </w:r>
            <w:r w:rsidRPr="006F51A1">
              <w:rPr>
                <w:rFonts w:ascii="TH SarabunPSK" w:hAnsi="TH SarabunPSK" w:cs="TH SarabunPSK"/>
                <w:szCs w:val="24"/>
              </w:rPr>
              <w:t xml:space="preserve"> </w:t>
            </w:r>
          </w:p>
          <w:p w14:paraId="0451D122" w14:textId="1B46DDAB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  <w:r w:rsidRPr="006F51A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(เตรียมงานก่อนลงมือดำเนินงาน)</w:t>
            </w:r>
          </w:p>
        </w:tc>
        <w:tc>
          <w:tcPr>
            <w:tcW w:w="527" w:type="dxa"/>
          </w:tcPr>
          <w:p w14:paraId="51D0C56A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63" w:type="dxa"/>
          </w:tcPr>
          <w:p w14:paraId="513258F6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31" w:type="dxa"/>
          </w:tcPr>
          <w:p w14:paraId="138BACF6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29" w:type="dxa"/>
          </w:tcPr>
          <w:p w14:paraId="707719CE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0" w:type="dxa"/>
          </w:tcPr>
          <w:p w14:paraId="2425D5C5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74" w:type="dxa"/>
          </w:tcPr>
          <w:p w14:paraId="5A86A9A0" w14:textId="5B75BD2C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99" w:type="dxa"/>
          </w:tcPr>
          <w:p w14:paraId="7B264EC4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2" w:type="dxa"/>
          </w:tcPr>
          <w:p w14:paraId="07A8A7C6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6C390010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9" w:type="dxa"/>
          </w:tcPr>
          <w:p w14:paraId="61C45B4C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44EF6B9E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4" w:type="dxa"/>
          </w:tcPr>
          <w:p w14:paraId="300073A7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130" w:type="dxa"/>
          </w:tcPr>
          <w:p w14:paraId="1AA414EF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E03D28" w:rsidRPr="006F51A1" w14:paraId="0E1EAAC0" w14:textId="23C3E706" w:rsidTr="00E03D28">
        <w:tc>
          <w:tcPr>
            <w:tcW w:w="2471" w:type="dxa"/>
          </w:tcPr>
          <w:p w14:paraId="313F78CE" w14:textId="2D505E8F" w:rsidR="00E03D28" w:rsidRPr="006F51A1" w:rsidRDefault="00E03D28" w:rsidP="006F51A1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1.1 ..</w:t>
            </w:r>
          </w:p>
        </w:tc>
        <w:tc>
          <w:tcPr>
            <w:tcW w:w="527" w:type="dxa"/>
          </w:tcPr>
          <w:p w14:paraId="6B0A546B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63" w:type="dxa"/>
          </w:tcPr>
          <w:p w14:paraId="0655880F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31" w:type="dxa"/>
          </w:tcPr>
          <w:p w14:paraId="1A514C3E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29" w:type="dxa"/>
          </w:tcPr>
          <w:p w14:paraId="3BE6A11E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0" w:type="dxa"/>
          </w:tcPr>
          <w:p w14:paraId="19BFD763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74" w:type="dxa"/>
          </w:tcPr>
          <w:p w14:paraId="6FB6C27C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99" w:type="dxa"/>
          </w:tcPr>
          <w:p w14:paraId="515000DD" w14:textId="6554C500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2" w:type="dxa"/>
          </w:tcPr>
          <w:p w14:paraId="053DF4D5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34E63AFD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9" w:type="dxa"/>
          </w:tcPr>
          <w:p w14:paraId="7F71CACE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4B7E4B4E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4" w:type="dxa"/>
          </w:tcPr>
          <w:p w14:paraId="471BBC96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130" w:type="dxa"/>
          </w:tcPr>
          <w:p w14:paraId="2D828E9F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E03D28" w:rsidRPr="006F51A1" w14:paraId="08D6D22E" w14:textId="04A64182" w:rsidTr="00E03D28">
        <w:tc>
          <w:tcPr>
            <w:tcW w:w="2471" w:type="dxa"/>
          </w:tcPr>
          <w:p w14:paraId="25D0CA37" w14:textId="4E24846C" w:rsidR="00E03D28" w:rsidRDefault="00E03D28" w:rsidP="006F51A1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1.2 ..</w:t>
            </w:r>
          </w:p>
        </w:tc>
        <w:tc>
          <w:tcPr>
            <w:tcW w:w="527" w:type="dxa"/>
          </w:tcPr>
          <w:p w14:paraId="55EA776C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63" w:type="dxa"/>
          </w:tcPr>
          <w:p w14:paraId="1EF4431A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31" w:type="dxa"/>
          </w:tcPr>
          <w:p w14:paraId="1BBF0042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29" w:type="dxa"/>
          </w:tcPr>
          <w:p w14:paraId="0979A638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0" w:type="dxa"/>
          </w:tcPr>
          <w:p w14:paraId="1AEA5556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74" w:type="dxa"/>
          </w:tcPr>
          <w:p w14:paraId="2AD8976A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99" w:type="dxa"/>
          </w:tcPr>
          <w:p w14:paraId="523588CF" w14:textId="0351107B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2" w:type="dxa"/>
          </w:tcPr>
          <w:p w14:paraId="6ACE5C17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09AFD7F8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9" w:type="dxa"/>
          </w:tcPr>
          <w:p w14:paraId="39FCF114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37B957A5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4" w:type="dxa"/>
          </w:tcPr>
          <w:p w14:paraId="5C642470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130" w:type="dxa"/>
          </w:tcPr>
          <w:p w14:paraId="792BC03C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E03D28" w:rsidRPr="006F51A1" w14:paraId="0CC0C4EB" w14:textId="1E7ABDDA" w:rsidTr="00E03D28">
        <w:tc>
          <w:tcPr>
            <w:tcW w:w="2471" w:type="dxa"/>
          </w:tcPr>
          <w:p w14:paraId="63A56BF3" w14:textId="77777777" w:rsidR="00E03D28" w:rsidRDefault="00E03D28" w:rsidP="006F51A1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6F51A1">
              <w:rPr>
                <w:rFonts w:ascii="TH SarabunPSK" w:hAnsi="TH SarabunPSK" w:cs="TH SarabunPSK"/>
                <w:b/>
                <w:bCs/>
                <w:szCs w:val="24"/>
                <w:cs/>
              </w:rPr>
              <w:t>2. ขั้นดำเนินงาน</w:t>
            </w:r>
            <w:r w:rsidRPr="006F51A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6F51A1">
              <w:rPr>
                <w:rFonts w:ascii="TH SarabunPSK" w:hAnsi="TH SarabunPSK" w:cs="TH SarabunPSK"/>
                <w:b/>
                <w:bCs/>
                <w:szCs w:val="24"/>
              </w:rPr>
              <w:t>(D)</w:t>
            </w:r>
            <w:r w:rsidRPr="006F51A1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</w:p>
          <w:p w14:paraId="28929245" w14:textId="0444EF85" w:rsidR="00E03D28" w:rsidRPr="006F51A1" w:rsidRDefault="00E03D28" w:rsidP="006F51A1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  <w:r w:rsidRPr="006F51A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(ลงมือดำเนินการจริง)</w:t>
            </w:r>
          </w:p>
        </w:tc>
        <w:tc>
          <w:tcPr>
            <w:tcW w:w="527" w:type="dxa"/>
          </w:tcPr>
          <w:p w14:paraId="1A0238F6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63" w:type="dxa"/>
          </w:tcPr>
          <w:p w14:paraId="624FEB50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31" w:type="dxa"/>
          </w:tcPr>
          <w:p w14:paraId="2F0353E0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29" w:type="dxa"/>
          </w:tcPr>
          <w:p w14:paraId="2DB57CDC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0" w:type="dxa"/>
          </w:tcPr>
          <w:p w14:paraId="2683DE83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74" w:type="dxa"/>
          </w:tcPr>
          <w:p w14:paraId="2BFC1238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99" w:type="dxa"/>
          </w:tcPr>
          <w:p w14:paraId="0053C4E4" w14:textId="62973D8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2" w:type="dxa"/>
          </w:tcPr>
          <w:p w14:paraId="28B50A70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445E3997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9" w:type="dxa"/>
          </w:tcPr>
          <w:p w14:paraId="6DD421FB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7E288900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4" w:type="dxa"/>
          </w:tcPr>
          <w:p w14:paraId="741CB7B6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130" w:type="dxa"/>
          </w:tcPr>
          <w:p w14:paraId="65D21801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E03D28" w:rsidRPr="006F51A1" w14:paraId="77510E59" w14:textId="47EFC6F7" w:rsidTr="00E03D28">
        <w:tc>
          <w:tcPr>
            <w:tcW w:w="2471" w:type="dxa"/>
          </w:tcPr>
          <w:p w14:paraId="3F720526" w14:textId="140337CA" w:rsidR="00E03D28" w:rsidRDefault="00E03D28" w:rsidP="006F51A1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2.1 ..</w:t>
            </w:r>
          </w:p>
        </w:tc>
        <w:tc>
          <w:tcPr>
            <w:tcW w:w="527" w:type="dxa"/>
          </w:tcPr>
          <w:p w14:paraId="143C6C28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63" w:type="dxa"/>
          </w:tcPr>
          <w:p w14:paraId="6D0DFCD7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31" w:type="dxa"/>
          </w:tcPr>
          <w:p w14:paraId="4CA9BACB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29" w:type="dxa"/>
          </w:tcPr>
          <w:p w14:paraId="266FCCCC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0" w:type="dxa"/>
          </w:tcPr>
          <w:p w14:paraId="2A1079CA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74" w:type="dxa"/>
          </w:tcPr>
          <w:p w14:paraId="551CFF64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99" w:type="dxa"/>
          </w:tcPr>
          <w:p w14:paraId="547E8455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2" w:type="dxa"/>
          </w:tcPr>
          <w:p w14:paraId="14A78507" w14:textId="56039849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79A71057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9" w:type="dxa"/>
          </w:tcPr>
          <w:p w14:paraId="192ADFA8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1CD2E1DC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4" w:type="dxa"/>
          </w:tcPr>
          <w:p w14:paraId="612F86BE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130" w:type="dxa"/>
          </w:tcPr>
          <w:p w14:paraId="54B0BB16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E03D28" w:rsidRPr="006F51A1" w14:paraId="3C88381A" w14:textId="1B060E2A" w:rsidTr="00E03D28">
        <w:tc>
          <w:tcPr>
            <w:tcW w:w="2471" w:type="dxa"/>
          </w:tcPr>
          <w:p w14:paraId="152ABDCA" w14:textId="7EBA574E" w:rsidR="00E03D28" w:rsidRDefault="00E03D28" w:rsidP="006F51A1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2.2 ..</w:t>
            </w:r>
          </w:p>
        </w:tc>
        <w:tc>
          <w:tcPr>
            <w:tcW w:w="527" w:type="dxa"/>
          </w:tcPr>
          <w:p w14:paraId="23BFB3D8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63" w:type="dxa"/>
          </w:tcPr>
          <w:p w14:paraId="0C63278F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31" w:type="dxa"/>
          </w:tcPr>
          <w:p w14:paraId="52F1545E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29" w:type="dxa"/>
          </w:tcPr>
          <w:p w14:paraId="0F3E7590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0" w:type="dxa"/>
          </w:tcPr>
          <w:p w14:paraId="6A30DFDD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74" w:type="dxa"/>
          </w:tcPr>
          <w:p w14:paraId="70091738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99" w:type="dxa"/>
          </w:tcPr>
          <w:p w14:paraId="27CCBBCD" w14:textId="114C1C9C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2" w:type="dxa"/>
          </w:tcPr>
          <w:p w14:paraId="744D7612" w14:textId="0A347603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5AB77F22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9" w:type="dxa"/>
          </w:tcPr>
          <w:p w14:paraId="4C951916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0EF043C0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4" w:type="dxa"/>
          </w:tcPr>
          <w:p w14:paraId="3263DFAA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130" w:type="dxa"/>
          </w:tcPr>
          <w:p w14:paraId="525A2C8F" w14:textId="77777777" w:rsidR="00E03D28" w:rsidRPr="006F51A1" w:rsidRDefault="00E03D28" w:rsidP="00AB7DEA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E03D28" w:rsidRPr="006F51A1" w14:paraId="52AC1EA2" w14:textId="686C58D7" w:rsidTr="00E03D28">
        <w:tc>
          <w:tcPr>
            <w:tcW w:w="2471" w:type="dxa"/>
          </w:tcPr>
          <w:p w14:paraId="0C7458FD" w14:textId="77777777" w:rsidR="00E03D28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F51A1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3. ขั้นประเมินผล</w:t>
            </w:r>
            <w:r w:rsidRPr="006F51A1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 xml:space="preserve">และสรุปผล </w:t>
            </w:r>
            <w:r w:rsidRPr="006F51A1">
              <w:rPr>
                <w:rFonts w:ascii="TH SarabunPSK" w:hAnsi="TH SarabunPSK" w:cs="TH SarabunPSK"/>
                <w:b/>
                <w:bCs/>
                <w:sz w:val="22"/>
                <w:szCs w:val="22"/>
              </w:rPr>
              <w:t>(C)</w:t>
            </w:r>
          </w:p>
          <w:p w14:paraId="42616C9C" w14:textId="0492BD49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  <w:r w:rsidRPr="006F51A1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(เมื่อดำเนินงานเรียบร้อยแล้ว)</w:t>
            </w:r>
          </w:p>
        </w:tc>
        <w:tc>
          <w:tcPr>
            <w:tcW w:w="527" w:type="dxa"/>
          </w:tcPr>
          <w:p w14:paraId="2E9063DB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63" w:type="dxa"/>
          </w:tcPr>
          <w:p w14:paraId="74539176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31" w:type="dxa"/>
          </w:tcPr>
          <w:p w14:paraId="450051F4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29" w:type="dxa"/>
          </w:tcPr>
          <w:p w14:paraId="3854E1AC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40" w:type="dxa"/>
          </w:tcPr>
          <w:p w14:paraId="2B6249C5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74" w:type="dxa"/>
          </w:tcPr>
          <w:p w14:paraId="74B4CC93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99" w:type="dxa"/>
          </w:tcPr>
          <w:p w14:paraId="57192494" w14:textId="6BBD5EE8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42" w:type="dxa"/>
          </w:tcPr>
          <w:p w14:paraId="7A9D214C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48" w:type="dxa"/>
          </w:tcPr>
          <w:p w14:paraId="79135126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49" w:type="dxa"/>
          </w:tcPr>
          <w:p w14:paraId="751D1869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48" w:type="dxa"/>
          </w:tcPr>
          <w:p w14:paraId="783E6CDA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544" w:type="dxa"/>
          </w:tcPr>
          <w:p w14:paraId="0DE2D904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  <w:tc>
          <w:tcPr>
            <w:tcW w:w="1130" w:type="dxa"/>
          </w:tcPr>
          <w:p w14:paraId="1F9929B7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 w:val="22"/>
                <w:szCs w:val="22"/>
                <w:cs/>
              </w:rPr>
            </w:pPr>
          </w:p>
        </w:tc>
      </w:tr>
      <w:tr w:rsidR="00E03D28" w:rsidRPr="006F51A1" w14:paraId="1AF8DD0A" w14:textId="51E223C0" w:rsidTr="00E03D28">
        <w:tc>
          <w:tcPr>
            <w:tcW w:w="2471" w:type="dxa"/>
          </w:tcPr>
          <w:p w14:paraId="301FFED3" w14:textId="1E8ADEC1" w:rsidR="00E03D28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3.1 ..</w:t>
            </w:r>
          </w:p>
        </w:tc>
        <w:tc>
          <w:tcPr>
            <w:tcW w:w="527" w:type="dxa"/>
          </w:tcPr>
          <w:p w14:paraId="567FB38D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63" w:type="dxa"/>
          </w:tcPr>
          <w:p w14:paraId="7C180C53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31" w:type="dxa"/>
          </w:tcPr>
          <w:p w14:paraId="419DBFC4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29" w:type="dxa"/>
          </w:tcPr>
          <w:p w14:paraId="5BD2A688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0" w:type="dxa"/>
          </w:tcPr>
          <w:p w14:paraId="3B4B9190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74" w:type="dxa"/>
          </w:tcPr>
          <w:p w14:paraId="5D1C1934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99" w:type="dxa"/>
          </w:tcPr>
          <w:p w14:paraId="19FFBC34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2" w:type="dxa"/>
          </w:tcPr>
          <w:p w14:paraId="02E3E857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7C551616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9" w:type="dxa"/>
          </w:tcPr>
          <w:p w14:paraId="673D4AF2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3571078C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4" w:type="dxa"/>
          </w:tcPr>
          <w:p w14:paraId="4C3B5356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130" w:type="dxa"/>
          </w:tcPr>
          <w:p w14:paraId="6B826785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</w:tr>
      <w:tr w:rsidR="00E03D28" w:rsidRPr="006F51A1" w14:paraId="210685BD" w14:textId="04CA534E" w:rsidTr="00E03D28">
        <w:tc>
          <w:tcPr>
            <w:tcW w:w="2471" w:type="dxa"/>
          </w:tcPr>
          <w:p w14:paraId="58449775" w14:textId="66725C8B" w:rsidR="00E03D28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  <w:r>
              <w:rPr>
                <w:rFonts w:ascii="TH SarabunPSK" w:hAnsi="TH SarabunPSK" w:cs="TH SarabunPSK" w:hint="cs"/>
                <w:szCs w:val="24"/>
                <w:cs/>
              </w:rPr>
              <w:t>3.2 ..</w:t>
            </w:r>
          </w:p>
        </w:tc>
        <w:tc>
          <w:tcPr>
            <w:tcW w:w="527" w:type="dxa"/>
          </w:tcPr>
          <w:p w14:paraId="5A7340A3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63" w:type="dxa"/>
          </w:tcPr>
          <w:p w14:paraId="1283A4F4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31" w:type="dxa"/>
          </w:tcPr>
          <w:p w14:paraId="5F5BE228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29" w:type="dxa"/>
          </w:tcPr>
          <w:p w14:paraId="62FFF73D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0" w:type="dxa"/>
          </w:tcPr>
          <w:p w14:paraId="10BCCFC8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74" w:type="dxa"/>
          </w:tcPr>
          <w:p w14:paraId="367BDF5C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99" w:type="dxa"/>
          </w:tcPr>
          <w:p w14:paraId="49348CA3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2" w:type="dxa"/>
          </w:tcPr>
          <w:p w14:paraId="0004163F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37D617E0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9" w:type="dxa"/>
          </w:tcPr>
          <w:p w14:paraId="2B5EAD91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8" w:type="dxa"/>
          </w:tcPr>
          <w:p w14:paraId="6A35560F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544" w:type="dxa"/>
          </w:tcPr>
          <w:p w14:paraId="1B337B1B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1130" w:type="dxa"/>
          </w:tcPr>
          <w:p w14:paraId="60EA7FB8" w14:textId="77777777" w:rsidR="00E03D28" w:rsidRPr="006F51A1" w:rsidRDefault="00E03D28" w:rsidP="00F23096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</w:tr>
    </w:tbl>
    <w:p w14:paraId="19BC6BD4" w14:textId="3504E692" w:rsidR="00AB7DEA" w:rsidRDefault="006F51A1" w:rsidP="00B37DF8">
      <w:pPr>
        <w:tabs>
          <w:tab w:val="left" w:pos="3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5FDA7959" w14:textId="15732528" w:rsidR="00DF7E87" w:rsidRDefault="00B73B23" w:rsidP="00DF7E87">
      <w:pPr>
        <w:tabs>
          <w:tab w:val="left" w:pos="3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  <w:cs/>
        </w:rPr>
        <w:t>1</w:t>
      </w:r>
      <w:r w:rsidR="001F7AA3">
        <w:rPr>
          <w:rFonts w:ascii="TH SarabunPSK" w:hAnsi="TH SarabunPSK" w:cs="TH SarabunPSK" w:hint="cs"/>
          <w:b/>
          <w:bCs/>
          <w:sz w:val="28"/>
          <w:cs/>
        </w:rPr>
        <w:t>4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>.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ab/>
        <w:t>ผลการดำเนินงานที่ผ่านมา (โครงการต่อเนื่อง)</w:t>
      </w:r>
      <w:r w:rsidR="00F26D04">
        <w:rPr>
          <w:rFonts w:ascii="TH SarabunPSK" w:hAnsi="TH SarabunPSK" w:cs="TH SarabunPSK"/>
          <w:b/>
          <w:bCs/>
          <w:sz w:val="28"/>
        </w:rPr>
        <w:t xml:space="preserve">  </w:t>
      </w:r>
      <w:r w:rsidR="00F26D04" w:rsidRPr="00443773">
        <w:rPr>
          <w:rFonts w:ascii="TH SarabunPSK" w:hAnsi="TH SarabunPSK" w:cs="TH SarabunPSK"/>
          <w:sz w:val="28"/>
        </w:rPr>
        <w:sym w:font="Wingdings" w:char="006F"/>
      </w:r>
      <w:r w:rsidR="00F26D04" w:rsidRPr="00443773">
        <w:rPr>
          <w:rFonts w:ascii="TH SarabunPSK" w:hAnsi="TH SarabunPSK" w:cs="TH SarabunPSK"/>
          <w:sz w:val="28"/>
          <w:cs/>
        </w:rPr>
        <w:t xml:space="preserve">  </w:t>
      </w:r>
      <w:r w:rsidR="00F26D04">
        <w:rPr>
          <w:rFonts w:ascii="TH SarabunPSK" w:hAnsi="TH SarabunPSK" w:cs="TH SarabunPSK" w:hint="cs"/>
          <w:b/>
          <w:bCs/>
          <w:sz w:val="28"/>
          <w:cs/>
        </w:rPr>
        <w:t>ไม่มี</w:t>
      </w:r>
      <w:r w:rsidR="00DF7E87" w:rsidRPr="00443773">
        <w:rPr>
          <w:rFonts w:ascii="TH SarabunPSK" w:hAnsi="TH SarabunPSK" w:cs="TH SarabunPSK"/>
          <w:sz w:val="28"/>
          <w:cs/>
        </w:rPr>
        <w:tab/>
      </w:r>
      <w:r w:rsidR="00F26D04" w:rsidRPr="00443773">
        <w:rPr>
          <w:rFonts w:ascii="TH SarabunPSK" w:hAnsi="TH SarabunPSK" w:cs="TH SarabunPSK"/>
          <w:sz w:val="28"/>
        </w:rPr>
        <w:sym w:font="Wingdings" w:char="006F"/>
      </w:r>
      <w:r w:rsidR="00F26D04" w:rsidRPr="00443773">
        <w:rPr>
          <w:rFonts w:ascii="TH SarabunPSK" w:hAnsi="TH SarabunPSK" w:cs="TH SarabunPSK"/>
          <w:sz w:val="28"/>
          <w:cs/>
        </w:rPr>
        <w:t xml:space="preserve">  </w:t>
      </w:r>
      <w:r w:rsidR="00F26D04">
        <w:rPr>
          <w:rFonts w:ascii="TH SarabunPSK" w:hAnsi="TH SarabunPSK" w:cs="TH SarabunPSK" w:hint="cs"/>
          <w:sz w:val="28"/>
          <w:cs/>
        </w:rPr>
        <w:t>มี</w:t>
      </w:r>
      <w:r w:rsidR="005230A5">
        <w:rPr>
          <w:rFonts w:ascii="TH SarabunPSK" w:hAnsi="TH SarabunPSK" w:cs="TH SarabunPSK" w:hint="cs"/>
          <w:sz w:val="28"/>
          <w:cs/>
        </w:rPr>
        <w:t xml:space="preserve"> </w:t>
      </w:r>
      <w:r w:rsidR="00033A03">
        <w:rPr>
          <w:rFonts w:ascii="TH SarabunPSK" w:hAnsi="TH SarabunPSK" w:cs="TH SarabunPSK" w:hint="cs"/>
          <w:sz w:val="28"/>
          <w:cs/>
        </w:rPr>
        <w:t xml:space="preserve">โปรดระบุ </w:t>
      </w:r>
      <w:r w:rsidR="005230A5">
        <w:rPr>
          <w:rFonts w:ascii="TH SarabunPSK" w:hAnsi="TH SarabunPSK" w:cs="TH SarabunPSK" w:hint="cs"/>
          <w:sz w:val="28"/>
          <w:cs/>
        </w:rPr>
        <w:t>คือ</w:t>
      </w:r>
      <w:r w:rsidR="005230A5">
        <w:rPr>
          <w:rFonts w:ascii="TH SarabunPSK" w:hAnsi="TH SarabunPSK" w:cs="TH SarabunPSK"/>
          <w:sz w:val="28"/>
          <w:cs/>
        </w:rPr>
        <w:tab/>
      </w:r>
      <w:r w:rsidR="00DF7E87" w:rsidRPr="00443773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</w:t>
      </w:r>
      <w:r w:rsidR="00F26D04">
        <w:rPr>
          <w:rFonts w:ascii="TH SarabunPSK" w:hAnsi="TH SarabunPSK" w:cs="TH SarabunPSK" w:hint="cs"/>
          <w:sz w:val="28"/>
          <w:cs/>
        </w:rPr>
        <w:t>.................................</w:t>
      </w:r>
      <w:r w:rsidR="00DF7E87" w:rsidRPr="00443773">
        <w:rPr>
          <w:rFonts w:ascii="TH SarabunPSK" w:hAnsi="TH SarabunPSK" w:cs="TH SarabunPSK"/>
          <w:sz w:val="28"/>
          <w:cs/>
        </w:rPr>
        <w:t>......................................................</w:t>
      </w:r>
      <w:r w:rsidR="005230A5" w:rsidRPr="00443773">
        <w:rPr>
          <w:rFonts w:ascii="TH SarabunPSK" w:hAnsi="TH SarabunPSK" w:cs="TH SarabunPSK"/>
          <w:sz w:val="28"/>
          <w:cs/>
        </w:rPr>
        <w:t>.....</w:t>
      </w:r>
    </w:p>
    <w:p w14:paraId="64CA6595" w14:textId="77777777" w:rsidR="006F51A1" w:rsidRPr="00443773" w:rsidRDefault="006F51A1" w:rsidP="00DF7E87">
      <w:pPr>
        <w:tabs>
          <w:tab w:val="left" w:pos="360"/>
        </w:tabs>
        <w:rPr>
          <w:rFonts w:ascii="TH SarabunPSK" w:hAnsi="TH SarabunPSK" w:cs="TH SarabunPSK"/>
          <w:sz w:val="28"/>
        </w:rPr>
      </w:pPr>
    </w:p>
    <w:p w14:paraId="5B6E36ED" w14:textId="20585B67" w:rsidR="00DF7E87" w:rsidRDefault="00151F20" w:rsidP="000222F3">
      <w:pPr>
        <w:tabs>
          <w:tab w:val="left" w:pos="360"/>
        </w:tabs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1</w:t>
      </w:r>
      <w:r w:rsidR="001F7AA3">
        <w:rPr>
          <w:rFonts w:ascii="TH SarabunPSK" w:hAnsi="TH SarabunPSK" w:cs="TH SarabunPSK"/>
          <w:b/>
          <w:bCs/>
          <w:sz w:val="28"/>
        </w:rPr>
        <w:t>5</w:t>
      </w:r>
      <w:r w:rsidR="00DF7E87" w:rsidRPr="00443773">
        <w:rPr>
          <w:rFonts w:ascii="TH SarabunPSK" w:hAnsi="TH SarabunPSK" w:cs="TH SarabunPSK"/>
          <w:b/>
          <w:bCs/>
          <w:sz w:val="28"/>
        </w:rPr>
        <w:t>.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 xml:space="preserve"> ตัวชี้วัดผลผลิตโครงการ </w:t>
      </w:r>
      <w:r w:rsidR="000222F3" w:rsidRPr="000222F3">
        <w:rPr>
          <w:rFonts w:ascii="TH SarabunPSK" w:hAnsi="TH SarabunPSK" w:cs="TH SarabunPSK"/>
          <w:b/>
          <w:bCs/>
          <w:sz w:val="28"/>
          <w:cs/>
        </w:rPr>
        <w:t>ตัวชี้วัดผลลัพธ์</w:t>
      </w:r>
      <w:r w:rsidR="000222F3" w:rsidRPr="000222F3">
        <w:rPr>
          <w:rFonts w:ascii="TH SarabunPSK" w:hAnsi="TH SarabunPSK" w:cs="TH SarabunPSK"/>
          <w:b/>
          <w:bCs/>
          <w:sz w:val="28"/>
        </w:rPr>
        <w:t xml:space="preserve"> </w:t>
      </w:r>
      <w:r w:rsidR="00D40BCB">
        <w:rPr>
          <w:rFonts w:ascii="TH SarabunPSK" w:hAnsi="TH SarabunPSK" w:cs="TH SarabunPSK"/>
          <w:b/>
          <w:bCs/>
          <w:sz w:val="28"/>
          <w:cs/>
        </w:rPr>
        <w:t>ปีงบประมา</w:t>
      </w:r>
      <w:r w:rsidR="006F3592">
        <w:rPr>
          <w:rFonts w:ascii="TH SarabunPSK" w:hAnsi="TH SarabunPSK" w:cs="TH SarabunPSK"/>
          <w:b/>
          <w:bCs/>
          <w:sz w:val="28"/>
          <w:cs/>
        </w:rPr>
        <w:t>ณ 25</w:t>
      </w:r>
      <w:r w:rsidR="00B01190">
        <w:rPr>
          <w:rFonts w:ascii="TH SarabunPSK" w:hAnsi="TH SarabunPSK" w:cs="TH SarabunPSK" w:hint="cs"/>
          <w:b/>
          <w:bCs/>
          <w:sz w:val="28"/>
          <w:cs/>
        </w:rPr>
        <w:t>6</w:t>
      </w:r>
      <w:proofErr w:type="gramStart"/>
      <w:r w:rsidR="001F7AA3">
        <w:rPr>
          <w:rFonts w:ascii="TH SarabunPSK" w:hAnsi="TH SarabunPSK" w:cs="TH SarabunPSK" w:hint="cs"/>
          <w:b/>
          <w:bCs/>
          <w:sz w:val="28"/>
          <w:cs/>
        </w:rPr>
        <w:t>.....</w:t>
      </w:r>
      <w:proofErr w:type="gramEnd"/>
    </w:p>
    <w:p w14:paraId="2E3E1C02" w14:textId="77777777" w:rsidR="005230A5" w:rsidRDefault="006D72BD" w:rsidP="00DF7E87">
      <w:pPr>
        <w:tabs>
          <w:tab w:val="left" w:pos="360"/>
        </w:tabs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r>
        <w:rPr>
          <w:rFonts w:ascii="TH SarabunPSK" w:hAnsi="TH SarabunPSK" w:cs="TH SarabunPSK"/>
          <w:sz w:val="28"/>
          <w:cs/>
        </w:rPr>
        <w:t>ระบุถึงผลผลิต</w:t>
      </w:r>
      <w:r w:rsidR="005230A5" w:rsidRPr="000222F3">
        <w:rPr>
          <w:rFonts w:ascii="TH SarabunPSK" w:hAnsi="TH SarabunPSK" w:cs="TH SarabunPSK"/>
          <w:sz w:val="28"/>
          <w:cs/>
        </w:rPr>
        <w:t>ที่สำคัญของโครงการ</w:t>
      </w:r>
      <w:r w:rsidR="000222F3" w:rsidRPr="000222F3">
        <w:rPr>
          <w:rFonts w:ascii="TH SarabunPSK" w:hAnsi="TH SarabunPSK" w:cs="TH SarabunPSK"/>
          <w:b/>
          <w:bCs/>
          <w:sz w:val="28"/>
        </w:rPr>
        <w:t xml:space="preserve">  </w:t>
      </w:r>
      <w:r w:rsidR="000222F3" w:rsidRPr="000222F3">
        <w:rPr>
          <w:rFonts w:ascii="TH SarabunPSK" w:hAnsi="TH SarabunPSK" w:cs="TH SarabunPSK"/>
          <w:sz w:val="28"/>
          <w:cs/>
        </w:rPr>
        <w:t>และผลลัพธ์</w:t>
      </w:r>
      <w:r>
        <w:rPr>
          <w:rFonts w:ascii="TH SarabunPSK" w:hAnsi="TH SarabunPSK" w:cs="TH SarabunPSK" w:hint="cs"/>
          <w:sz w:val="28"/>
          <w:cs/>
        </w:rPr>
        <w:t>ระยะสั้น</w:t>
      </w:r>
      <w:r w:rsidR="000222F3" w:rsidRPr="000222F3">
        <w:rPr>
          <w:rFonts w:ascii="TH SarabunPSK" w:hAnsi="TH SarabunPSK" w:cs="TH SarabunPSK"/>
          <w:sz w:val="28"/>
          <w:cs/>
        </w:rPr>
        <w:t>เกิดขึ้น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="000222F3" w:rsidRPr="000222F3">
        <w:rPr>
          <w:rFonts w:ascii="TH SarabunPSK" w:hAnsi="TH SarabunPSK" w:cs="TH SarabunPSK"/>
          <w:sz w:val="28"/>
          <w:cs/>
        </w:rPr>
        <w:t>จากการนำผลผลิตดังกล่าวไปใช้ประโยชน์</w:t>
      </w:r>
    </w:p>
    <w:p w14:paraId="1FC54083" w14:textId="77777777" w:rsidR="000222F3" w:rsidRPr="00B73B23" w:rsidRDefault="00B73B23" w:rsidP="00DF7E87">
      <w:pPr>
        <w:tabs>
          <w:tab w:val="left" w:pos="360"/>
        </w:tabs>
        <w:rPr>
          <w:rFonts w:ascii="TH SarabunPSK" w:hAnsi="TH SarabunPSK" w:cs="TH SarabunPSK"/>
          <w:b/>
          <w:bCs/>
          <w:color w:val="FF0000"/>
          <w:szCs w:val="24"/>
        </w:rPr>
      </w:pP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   </w:t>
      </w:r>
      <w:r>
        <w:rPr>
          <w:rFonts w:ascii="TH SarabunPSK" w:hAnsi="TH SarabunPSK" w:cs="TH SarabunPSK"/>
          <w:b/>
          <w:bCs/>
          <w:color w:val="FF0000"/>
          <w:sz w:val="28"/>
          <w:cs/>
        </w:rPr>
        <w:t>ควรกำหนดตัวชี้วัดไว้ เพื่อเป็นเครื่องมือหรือแนวทาง</w:t>
      </w:r>
      <w:r w:rsidR="000222F3" w:rsidRPr="00B73B23">
        <w:rPr>
          <w:rFonts w:ascii="TH SarabunPSK" w:hAnsi="TH SarabunPSK" w:cs="TH SarabunPSK"/>
          <w:b/>
          <w:bCs/>
          <w:color w:val="FF0000"/>
          <w:sz w:val="28"/>
          <w:cs/>
        </w:rPr>
        <w:t>การประเมินว่า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 </w:t>
      </w:r>
      <w:r w:rsidR="000222F3" w:rsidRPr="00B73B23">
        <w:rPr>
          <w:rFonts w:ascii="TH SarabunPSK" w:hAnsi="TH SarabunPSK" w:cs="TH SarabunPSK"/>
          <w:b/>
          <w:bCs/>
          <w:color w:val="FF0000"/>
          <w:sz w:val="28"/>
          <w:cs/>
        </w:rPr>
        <w:t>สามารถบรรลุผล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ผลิต และผล</w:t>
      </w:r>
      <w:r w:rsidR="000222F3" w:rsidRPr="00B73B23">
        <w:rPr>
          <w:rFonts w:ascii="TH SarabunPSK" w:hAnsi="TH SarabunPSK" w:cs="TH SarabunPSK"/>
          <w:b/>
          <w:bCs/>
          <w:color w:val="FF0000"/>
          <w:sz w:val="28"/>
          <w:cs/>
        </w:rPr>
        <w:t>ลัพธ์ได้หรือไม่</w:t>
      </w:r>
    </w:p>
    <w:tbl>
      <w:tblPr>
        <w:tblW w:w="103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791"/>
        <w:gridCol w:w="850"/>
        <w:gridCol w:w="851"/>
        <w:gridCol w:w="567"/>
        <w:gridCol w:w="709"/>
        <w:gridCol w:w="816"/>
        <w:gridCol w:w="1090"/>
      </w:tblGrid>
      <w:tr w:rsidR="00DF7E87" w:rsidRPr="001F7AA3" w14:paraId="76F4E4CA" w14:textId="77777777" w:rsidTr="001F7AA3">
        <w:trPr>
          <w:trHeight w:val="278"/>
        </w:trPr>
        <w:tc>
          <w:tcPr>
            <w:tcW w:w="709" w:type="dxa"/>
            <w:vMerge w:val="restart"/>
            <w:vAlign w:val="center"/>
          </w:tcPr>
          <w:p w14:paraId="6D489583" w14:textId="77777777" w:rsidR="00DF7E87" w:rsidRPr="001F7AA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7AA3">
              <w:rPr>
                <w:rFonts w:ascii="TH SarabunPSK" w:eastAsia="PMingLiU" w:hAnsi="TH SarabunPSK" w:cs="TH SarabunPSK"/>
                <w:b/>
                <w:bCs/>
                <w:sz w:val="28"/>
                <w:cs/>
                <w:lang w:eastAsia="zh-TW"/>
              </w:rPr>
              <w:t>ลำดับที่</w:t>
            </w:r>
          </w:p>
        </w:tc>
        <w:tc>
          <w:tcPr>
            <w:tcW w:w="4791" w:type="dxa"/>
            <w:vMerge w:val="restart"/>
            <w:tcBorders>
              <w:right w:val="single" w:sz="4" w:space="0" w:color="auto"/>
            </w:tcBorders>
            <w:vAlign w:val="center"/>
          </w:tcPr>
          <w:p w14:paraId="149CBE13" w14:textId="77777777" w:rsidR="00DF7E87" w:rsidRPr="001F7AA3" w:rsidRDefault="00DF7E87" w:rsidP="00217A87">
            <w:pPr>
              <w:tabs>
                <w:tab w:val="left" w:pos="360"/>
              </w:tabs>
              <w:jc w:val="center"/>
              <w:rPr>
                <w:rFonts w:ascii="TH SarabunPSK" w:eastAsia="PMingLiU" w:hAnsi="TH SarabunPSK" w:cs="TH SarabunPSK"/>
                <w:b/>
                <w:bCs/>
                <w:sz w:val="28"/>
                <w:cs/>
                <w:lang w:eastAsia="zh-TW"/>
              </w:rPr>
            </w:pPr>
            <w:r w:rsidRPr="001F7AA3">
              <w:rPr>
                <w:rFonts w:ascii="TH SarabunPSK" w:eastAsia="PMingLiU" w:hAnsi="TH SarabunPSK" w:cs="TH SarabunPSK"/>
                <w:b/>
                <w:bCs/>
                <w:sz w:val="28"/>
                <w:cs/>
                <w:lang w:eastAsia="zh-TW"/>
              </w:rPr>
              <w:t>ชื่อตัวชี้วัด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9F90" w14:textId="0C88C1F6" w:rsidR="00DF7E87" w:rsidRPr="001F7AA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F7AA3">
              <w:rPr>
                <w:rFonts w:ascii="TH SarabunPSK" w:eastAsia="PMingLiU" w:hAnsi="TH SarabunPSK" w:cs="TH SarabunPSK"/>
                <w:b/>
                <w:bCs/>
                <w:sz w:val="28"/>
                <w:cs/>
                <w:lang w:eastAsia="zh-TW"/>
              </w:rPr>
              <w:t>ประเภทตัวชี้วัด</w:t>
            </w:r>
            <w:r w:rsidRPr="001F7AA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(ทำเครื่องหมาย </w:t>
            </w:r>
            <w:r w:rsidRPr="001F7AA3">
              <w:rPr>
                <w:rFonts w:ascii="TH SarabunPSK" w:hAnsi="TH SarabunPSK" w:cs="TH SarabunPSK"/>
                <w:b/>
                <w:bCs/>
                <w:sz w:val="28"/>
              </w:rPr>
              <w:sym w:font="Wingdings 2" w:char="F050"/>
            </w:r>
            <w:r w:rsidRPr="001F7AA3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190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9DA4E26" w14:textId="77777777" w:rsidR="00DF7E87" w:rsidRPr="001F7AA3" w:rsidRDefault="00DF7E87" w:rsidP="00217A87">
            <w:pPr>
              <w:jc w:val="center"/>
              <w:rPr>
                <w:rFonts w:ascii="TH SarabunPSK" w:eastAsia="PMingLiU" w:hAnsi="TH SarabunPSK" w:cs="TH SarabunPSK"/>
                <w:b/>
                <w:bCs/>
                <w:sz w:val="28"/>
                <w:cs/>
                <w:lang w:eastAsia="zh-TW"/>
              </w:rPr>
            </w:pPr>
            <w:r w:rsidRPr="001F7AA3">
              <w:rPr>
                <w:rFonts w:ascii="TH SarabunPSK" w:eastAsia="PMingLiU" w:hAnsi="TH SarabunPSK" w:cs="TH SarabunPSK"/>
                <w:b/>
                <w:bCs/>
                <w:sz w:val="28"/>
                <w:cs/>
                <w:lang w:eastAsia="zh-TW"/>
              </w:rPr>
              <w:t>เป้าหมาย</w:t>
            </w:r>
            <w:r w:rsidRPr="001F7AA3">
              <w:rPr>
                <w:rFonts w:ascii="TH SarabunPSK" w:eastAsia="PMingLiU" w:hAnsi="TH SarabunPSK" w:cs="TH SarabunPSK"/>
                <w:b/>
                <w:bCs/>
                <w:sz w:val="28"/>
                <w:lang w:eastAsia="zh-TW"/>
              </w:rPr>
              <w:t xml:space="preserve"> </w:t>
            </w:r>
            <w:r w:rsidRPr="001F7AA3">
              <w:rPr>
                <w:rFonts w:ascii="TH SarabunPSK" w:eastAsia="PMingLiU" w:hAnsi="TH SarabunPSK" w:cs="TH SarabunPSK"/>
                <w:b/>
                <w:bCs/>
                <w:sz w:val="28"/>
                <w:cs/>
                <w:lang w:eastAsia="zh-TW"/>
              </w:rPr>
              <w:t>(ตัวเลข)</w:t>
            </w:r>
          </w:p>
        </w:tc>
      </w:tr>
      <w:tr w:rsidR="00DF7E87" w:rsidRPr="00443773" w14:paraId="24D7701A" w14:textId="77777777" w:rsidTr="001F7AA3">
        <w:trPr>
          <w:trHeight w:val="7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2BFA032F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79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158E7D5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AC2B457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eastAsia="PMingLiU" w:hAnsi="TH SarabunPSK" w:cs="TH SarabunPSK"/>
                <w:sz w:val="28"/>
                <w:cs/>
                <w:lang w:eastAsia="zh-TW"/>
              </w:rPr>
              <w:t>ปริมาณ</w:t>
            </w: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5A8D3EE7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eastAsia="PMingLiU" w:hAnsi="TH SarabunPSK" w:cs="TH SarabunPSK"/>
                <w:sz w:val="28"/>
                <w:cs/>
                <w:lang w:eastAsia="zh-TW"/>
              </w:rPr>
              <w:t>คุณภาพ</w:t>
            </w: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77B300D3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eastAsia="PMingLiU" w:hAnsi="TH SarabunPSK" w:cs="TH SarabunPSK"/>
                <w:sz w:val="28"/>
                <w:cs/>
                <w:lang w:eastAsia="zh-TW"/>
              </w:rPr>
              <w:t>เวลา</w:t>
            </w:r>
          </w:p>
        </w:tc>
        <w:tc>
          <w:tcPr>
            <w:tcW w:w="70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933A7D9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eastAsia="PMingLiU" w:hAnsi="TH SarabunPSK" w:cs="TH SarabunPSK"/>
                <w:sz w:val="28"/>
                <w:cs/>
                <w:lang w:eastAsia="zh-TW"/>
              </w:rPr>
              <w:t>คุ้มค่า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DBAF9C9" w14:textId="77777777" w:rsidR="00DF7E87" w:rsidRPr="00443773" w:rsidRDefault="000222F3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PMingLiU" w:hAnsi="TH SarabunPSK" w:cs="TH SarabunPSK" w:hint="cs"/>
                <w:sz w:val="28"/>
                <w:cs/>
                <w:lang w:eastAsia="zh-TW"/>
              </w:rPr>
              <w:t>จำนวน</w:t>
            </w:r>
          </w:p>
        </w:tc>
        <w:tc>
          <w:tcPr>
            <w:tcW w:w="109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14:paraId="490D7893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eastAsia="PMingLiU" w:hAnsi="TH SarabunPSK" w:cs="TH SarabunPSK"/>
                <w:sz w:val="28"/>
                <w:cs/>
                <w:lang w:eastAsia="zh-TW"/>
              </w:rPr>
              <w:t>หน่วยนับ</w:t>
            </w:r>
          </w:p>
        </w:tc>
      </w:tr>
      <w:tr w:rsidR="00DD541C" w:rsidRPr="001F7AA3" w14:paraId="75390DE4" w14:textId="77777777" w:rsidTr="001F7AA3">
        <w:trPr>
          <w:trHeight w:val="392"/>
        </w:trPr>
        <w:tc>
          <w:tcPr>
            <w:tcW w:w="103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60F8" w14:textId="5971A63E" w:rsidR="00DD541C" w:rsidRPr="001F7AA3" w:rsidRDefault="00DD541C" w:rsidP="00217A87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  <w:r w:rsidRPr="001F7AA3">
              <w:rPr>
                <w:rFonts w:ascii="TH SarabunPSK" w:hAnsi="TH SarabunPSK" w:cs="TH SarabunPSK"/>
                <w:szCs w:val="24"/>
                <w:cs/>
              </w:rPr>
              <w:t>ตัวชี้วัด</w:t>
            </w:r>
            <w:r w:rsidRPr="001F7AA3">
              <w:rPr>
                <w:rFonts w:ascii="TH SarabunPSK" w:hAnsi="TH SarabunPSK" w:cs="TH SarabunPSK"/>
                <w:b/>
                <w:bCs/>
                <w:szCs w:val="24"/>
                <w:cs/>
              </w:rPr>
              <w:t>ผลผลิต</w:t>
            </w:r>
            <w:r w:rsidRPr="001F7AA3">
              <w:rPr>
                <w:rFonts w:ascii="TH SarabunPSK" w:hAnsi="TH SarabunPSK" w:cs="TH SarabunPSK"/>
                <w:szCs w:val="24"/>
              </w:rPr>
              <w:t xml:space="preserve"> (Output)</w:t>
            </w:r>
            <w:r w:rsidRPr="001F7AA3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 xml:space="preserve"> (</w:t>
            </w:r>
            <w:r w:rsidRPr="001F7AA3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ผลที่เกิดจาก</w:t>
            </w:r>
            <w:r w:rsidRPr="001F7AA3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กิจกรรม หัวข้อที่ 1</w:t>
            </w:r>
            <w:r w:rsidR="006F51A1" w:rsidRPr="001F7AA3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3</w:t>
            </w:r>
            <w:r w:rsidR="001742FB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="00E03D2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แผนการปฏิบัติงาน</w:t>
            </w:r>
            <w:r w:rsidRPr="001F7AA3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)</w:t>
            </w:r>
          </w:p>
        </w:tc>
      </w:tr>
      <w:tr w:rsidR="00DF7E87" w:rsidRPr="00443773" w14:paraId="7BFC6553" w14:textId="77777777" w:rsidTr="001F7AA3">
        <w:trPr>
          <w:trHeight w:val="347"/>
        </w:trPr>
        <w:tc>
          <w:tcPr>
            <w:tcW w:w="709" w:type="dxa"/>
            <w:tcBorders>
              <w:top w:val="single" w:sz="4" w:space="0" w:color="auto"/>
              <w:bottom w:val="dashed" w:sz="4" w:space="0" w:color="auto"/>
            </w:tcBorders>
          </w:tcPr>
          <w:p w14:paraId="28D6D126" w14:textId="77777777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422793E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49922294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645668E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7C0072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329EB5B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A36E903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6795E198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F7E87" w:rsidRPr="00443773" w14:paraId="5E6E5109" w14:textId="77777777" w:rsidTr="001F7AA3">
        <w:trPr>
          <w:trHeight w:val="347"/>
        </w:trPr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1CC80A94" w14:textId="77777777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4791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14A991F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65E10D6E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5CD26A2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A4FB705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4F2D0E10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E814E16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119D6668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F7E87" w:rsidRPr="00443773" w14:paraId="10E0D473" w14:textId="77777777" w:rsidTr="001F7AA3">
        <w:trPr>
          <w:trHeight w:val="347"/>
        </w:trPr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4927BB62" w14:textId="77777777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4791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144C74C6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54287F0F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09F45F5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4B83DF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110EE0E0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2D5A335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58E2D3B6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D541C" w:rsidRPr="001F7AA3" w14:paraId="4FF390DA" w14:textId="77777777" w:rsidTr="001F7AA3">
        <w:trPr>
          <w:trHeight w:val="107"/>
        </w:trPr>
        <w:tc>
          <w:tcPr>
            <w:tcW w:w="10383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F667" w14:textId="77A78CAB" w:rsidR="00DD541C" w:rsidRPr="001F7AA3" w:rsidRDefault="00DD541C" w:rsidP="00DD541C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  <w:r w:rsidRPr="001F7AA3">
              <w:rPr>
                <w:rFonts w:ascii="TH SarabunPSK" w:hAnsi="TH SarabunPSK" w:cs="TH SarabunPSK"/>
                <w:szCs w:val="24"/>
                <w:cs/>
              </w:rPr>
              <w:t>ตัวชี้วัด</w:t>
            </w:r>
            <w:r w:rsidRPr="001F7AA3">
              <w:rPr>
                <w:rFonts w:ascii="TH SarabunPSK" w:hAnsi="TH SarabunPSK" w:cs="TH SarabunPSK"/>
                <w:b/>
                <w:bCs/>
                <w:szCs w:val="24"/>
                <w:cs/>
              </w:rPr>
              <w:t>ผลลัพธ์</w:t>
            </w:r>
            <w:r w:rsidRPr="001F7AA3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ระยะสั้น </w:t>
            </w:r>
            <w:r w:rsidRPr="001F7AA3">
              <w:rPr>
                <w:rFonts w:ascii="TH SarabunPSK" w:hAnsi="TH SarabunPSK" w:cs="TH SarabunPSK"/>
                <w:b/>
                <w:bCs/>
                <w:szCs w:val="24"/>
              </w:rPr>
              <w:t>(Short term outcome</w:t>
            </w:r>
            <w:r w:rsidR="00E03D28">
              <w:rPr>
                <w:rFonts w:ascii="TH SarabunPSK" w:hAnsi="TH SarabunPSK" w:cs="TH SarabunPSK"/>
                <w:b/>
                <w:bCs/>
                <w:szCs w:val="24"/>
              </w:rPr>
              <w:t>/ Ultimate output</w:t>
            </w:r>
            <w:r w:rsidRPr="001F7AA3">
              <w:rPr>
                <w:rFonts w:ascii="TH SarabunPSK" w:hAnsi="TH SarabunPSK" w:cs="TH SarabunPSK"/>
                <w:b/>
                <w:bCs/>
                <w:szCs w:val="24"/>
              </w:rPr>
              <w:t xml:space="preserve">) </w:t>
            </w:r>
            <w:r w:rsidRPr="001F7AA3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 xml:space="preserve"> (</w:t>
            </w:r>
            <w:r w:rsidRPr="001F7AA3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ผลที่เกิดจาก</w:t>
            </w:r>
            <w:r w:rsidRPr="001F7AA3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หัวข้อที่ 9 </w:t>
            </w:r>
            <w:r w:rsidRPr="001F7AA3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วัตถุประสงค์ของโครงการ</w:t>
            </w:r>
            <w:r w:rsidRPr="001F7AA3"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  <w:t>)</w:t>
            </w:r>
          </w:p>
        </w:tc>
      </w:tr>
      <w:tr w:rsidR="00DF7E87" w:rsidRPr="00443773" w14:paraId="55045DC1" w14:textId="77777777" w:rsidTr="001F7AA3">
        <w:trPr>
          <w:trHeight w:val="347"/>
        </w:trPr>
        <w:tc>
          <w:tcPr>
            <w:tcW w:w="709" w:type="dxa"/>
            <w:tcBorders>
              <w:top w:val="single" w:sz="4" w:space="0" w:color="auto"/>
              <w:bottom w:val="dashed" w:sz="4" w:space="0" w:color="auto"/>
            </w:tcBorders>
          </w:tcPr>
          <w:p w14:paraId="4E08E751" w14:textId="77777777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69EEC63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59DF6343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EFDE40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2E2015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2E918F82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213B4BD0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7AD83F61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F7E87" w:rsidRPr="00443773" w14:paraId="1C59C3F8" w14:textId="77777777" w:rsidTr="001F7AA3">
        <w:trPr>
          <w:trHeight w:val="347"/>
        </w:trPr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238D9626" w14:textId="77777777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4791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9C5EBE7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8F7A3F6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F59B9D5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03AF353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009593EB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05584CE8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14:paraId="278B0C0B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F7E87" w:rsidRPr="00443773" w14:paraId="519DE654" w14:textId="77777777" w:rsidTr="001F7AA3">
        <w:trPr>
          <w:trHeight w:val="312"/>
        </w:trPr>
        <w:tc>
          <w:tcPr>
            <w:tcW w:w="709" w:type="dxa"/>
            <w:tcBorders>
              <w:top w:val="dashed" w:sz="4" w:space="0" w:color="auto"/>
              <w:bottom w:val="single" w:sz="4" w:space="0" w:color="auto"/>
            </w:tcBorders>
          </w:tcPr>
          <w:p w14:paraId="3ABFBD99" w14:textId="77777777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4791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8D97720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9BBF55E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3AC102D2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14:paraId="19960CE1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9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C78DE5E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1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3F792B1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3BC36246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498C861" w14:textId="77777777" w:rsidR="004A585B" w:rsidRDefault="004A585B" w:rsidP="00BD5248">
      <w:pPr>
        <w:tabs>
          <w:tab w:val="left" w:pos="360"/>
        </w:tabs>
        <w:rPr>
          <w:rFonts w:ascii="TH SarabunPSK" w:hAnsi="TH SarabunPSK" w:cs="TH SarabunPSK"/>
          <w:b/>
          <w:bCs/>
          <w:sz w:val="28"/>
        </w:rPr>
      </w:pPr>
    </w:p>
    <w:p w14:paraId="319A089F" w14:textId="04367D47" w:rsidR="00BD5248" w:rsidRPr="00443773" w:rsidRDefault="00151F20" w:rsidP="00BD5248">
      <w:pPr>
        <w:tabs>
          <w:tab w:val="left" w:pos="360"/>
        </w:tabs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t>1</w:t>
      </w:r>
      <w:r w:rsidR="001F7AA3">
        <w:rPr>
          <w:rFonts w:ascii="TH SarabunPSK" w:hAnsi="TH SarabunPSK" w:cs="TH SarabunPSK" w:hint="cs"/>
          <w:b/>
          <w:bCs/>
          <w:sz w:val="28"/>
          <w:cs/>
        </w:rPr>
        <w:t>6</w:t>
      </w:r>
      <w:r w:rsidR="00BD5248" w:rsidRPr="00443773">
        <w:rPr>
          <w:rFonts w:ascii="TH SarabunPSK" w:hAnsi="TH SarabunPSK" w:cs="TH SarabunPSK"/>
          <w:b/>
          <w:bCs/>
          <w:sz w:val="28"/>
          <w:cs/>
        </w:rPr>
        <w:t>.</w:t>
      </w:r>
      <w:r w:rsidR="00BD5248" w:rsidRPr="00443773">
        <w:rPr>
          <w:rFonts w:ascii="TH SarabunPSK" w:hAnsi="TH SarabunPSK" w:cs="TH SarabunPSK"/>
          <w:b/>
          <w:bCs/>
          <w:sz w:val="28"/>
          <w:cs/>
        </w:rPr>
        <w:tab/>
      </w:r>
      <w:r w:rsidR="00BD5248" w:rsidRPr="002F3D06">
        <w:rPr>
          <w:rFonts w:ascii="TH SarabunPSK" w:hAnsi="TH SarabunPSK" w:cs="TH SarabunPSK"/>
          <w:b/>
          <w:bCs/>
          <w:sz w:val="28"/>
          <w:cs/>
        </w:rPr>
        <w:t>ประโยชน์ที่</w:t>
      </w:r>
      <w:r w:rsidR="002F3D06" w:rsidRPr="002F3D06">
        <w:rPr>
          <w:rFonts w:ascii="TH SarabunPSK" w:hAnsi="TH SarabunPSK" w:cs="TH SarabunPSK" w:hint="cs"/>
          <w:b/>
          <w:bCs/>
          <w:sz w:val="28"/>
          <w:cs/>
        </w:rPr>
        <w:t>คาดว่าจะ</w:t>
      </w:r>
      <w:r w:rsidR="00BD5248" w:rsidRPr="002F3D06">
        <w:rPr>
          <w:rFonts w:ascii="TH SarabunPSK" w:hAnsi="TH SarabunPSK" w:cs="TH SarabunPSK"/>
          <w:b/>
          <w:bCs/>
          <w:sz w:val="28"/>
          <w:cs/>
        </w:rPr>
        <w:t>ได้รับ</w:t>
      </w:r>
      <w:r w:rsidR="00BD5248" w:rsidRPr="00443773">
        <w:rPr>
          <w:rFonts w:ascii="TH SarabunPSK" w:hAnsi="TH SarabunPSK" w:cs="TH SarabunPSK"/>
          <w:sz w:val="28"/>
          <w:cs/>
        </w:rPr>
        <w:t xml:space="preserve"> (พิ</w:t>
      </w:r>
      <w:r w:rsidR="00BD5248">
        <w:rPr>
          <w:rFonts w:ascii="TH SarabunPSK" w:hAnsi="TH SarabunPSK" w:cs="TH SarabunPSK"/>
          <w:sz w:val="28"/>
          <w:cs/>
        </w:rPr>
        <w:t>จารณาจากตัวชี้วัดและค่าเป้าหมาย</w:t>
      </w:r>
      <w:r w:rsidR="00BD5248">
        <w:rPr>
          <w:rFonts w:ascii="TH SarabunPSK" w:hAnsi="TH SarabunPSK" w:cs="TH SarabunPSK" w:hint="cs"/>
          <w:sz w:val="28"/>
          <w:cs/>
        </w:rPr>
        <w:t xml:space="preserve"> </w:t>
      </w:r>
      <w:r w:rsidR="00BD5248" w:rsidRPr="00443773">
        <w:rPr>
          <w:rFonts w:ascii="TH SarabunPSK" w:hAnsi="TH SarabunPSK" w:cs="TH SarabunPSK"/>
          <w:sz w:val="28"/>
          <w:cs/>
        </w:rPr>
        <w:t xml:space="preserve"> จากการลงทุนงบประมาณ  และประโยชน์ที่</w:t>
      </w:r>
      <w:r w:rsidR="00BD5248">
        <w:rPr>
          <w:rFonts w:ascii="TH SarabunPSK" w:hAnsi="TH SarabunPSK" w:cs="TH SarabunPSK" w:hint="cs"/>
          <w:color w:val="FF0000"/>
          <w:sz w:val="28"/>
          <w:cs/>
        </w:rPr>
        <w:t>ผู้อื่นที่ไม่ใช่กลุ่มเป้าหมาย</w:t>
      </w:r>
      <w:r w:rsidR="00BD5248" w:rsidRPr="006A4B80">
        <w:rPr>
          <w:rFonts w:ascii="TH SarabunPSK" w:hAnsi="TH SarabunPSK" w:cs="TH SarabunPSK"/>
          <w:color w:val="FF0000"/>
          <w:sz w:val="28"/>
          <w:cs/>
        </w:rPr>
        <w:t>ได้รับ</w:t>
      </w:r>
      <w:r w:rsidR="00BD5248">
        <w:rPr>
          <w:rFonts w:ascii="TH SarabunPSK" w:hAnsi="TH SarabunPSK" w:cs="TH SarabunPSK" w:hint="cs"/>
          <w:color w:val="FF0000"/>
          <w:sz w:val="28"/>
          <w:cs/>
        </w:rPr>
        <w:t xml:space="preserve"> / </w:t>
      </w:r>
      <w:r w:rsidR="00BD5248">
        <w:rPr>
          <w:rFonts w:ascii="TH SarabunPSK" w:hAnsi="TH SarabunPSK" w:cs="TH SarabunPSK" w:hint="cs"/>
          <w:color w:val="FF0000"/>
          <w:sz w:val="28"/>
          <w:cs/>
        </w:rPr>
        <w:tab/>
        <w:t>นำไปใช้ประโยชน์</w:t>
      </w:r>
      <w:r w:rsidR="00E30D74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3D22CD">
        <w:rPr>
          <w:rFonts w:ascii="TH SarabunPSK" w:hAnsi="TH SarabunPSK" w:cs="TH SarabunPSK" w:hint="cs"/>
          <w:sz w:val="28"/>
          <w:cs/>
        </w:rPr>
        <w:t>ต้องเขียนให้</w:t>
      </w:r>
      <w:r w:rsidR="003D22CD" w:rsidRPr="00E30D74">
        <w:rPr>
          <w:rFonts w:ascii="TH SarabunPSK" w:hAnsi="TH SarabunPSK" w:cs="TH SarabunPSK" w:hint="cs"/>
          <w:color w:val="FF0000"/>
          <w:sz w:val="28"/>
          <w:cs/>
        </w:rPr>
        <w:t>สอดคล้องกับวัตถุประสงค์ และเป้าหมายของโครงการตรมลำดับความสำคัญ</w:t>
      </w:r>
      <w:r w:rsidR="00E30D74" w:rsidRPr="00E30D74">
        <w:rPr>
          <w:rFonts w:ascii="TH SarabunPSK" w:hAnsi="TH SarabunPSK" w:cs="TH SarabunPSK" w:hint="cs"/>
          <w:color w:val="FF0000"/>
          <w:sz w:val="28"/>
          <w:cs/>
        </w:rPr>
        <w:t>ทั้งเชิงปริมาณ และคุณภาพ</w:t>
      </w:r>
      <w:r w:rsidR="00E30D74">
        <w:rPr>
          <w:rFonts w:ascii="TH SarabunPSK" w:hAnsi="TH SarabunPSK" w:cs="TH SarabunPSK" w:hint="cs"/>
          <w:sz w:val="28"/>
          <w:cs/>
        </w:rPr>
        <w:t>)</w:t>
      </w:r>
    </w:p>
    <w:p w14:paraId="7D498902" w14:textId="45D4A7E8" w:rsidR="00BD5248" w:rsidRPr="00443773" w:rsidRDefault="00BD5248" w:rsidP="00BD5248">
      <w:pPr>
        <w:tabs>
          <w:tab w:val="left" w:pos="360"/>
        </w:tabs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>1</w:t>
      </w:r>
      <w:r w:rsidR="00E03D28">
        <w:rPr>
          <w:rFonts w:ascii="TH SarabunPSK" w:hAnsi="TH SarabunPSK" w:cs="TH SarabunPSK" w:hint="cs"/>
          <w:sz w:val="28"/>
          <w:cs/>
        </w:rPr>
        <w:t>6</w:t>
      </w:r>
      <w:r w:rsidRPr="00443773">
        <w:rPr>
          <w:rFonts w:ascii="TH SarabunPSK" w:hAnsi="TH SarabunPSK" w:cs="TH SarabunPSK"/>
          <w:sz w:val="28"/>
          <w:cs/>
        </w:rPr>
        <w:t>.1 .........................................................................................................................................................................................</w:t>
      </w:r>
    </w:p>
    <w:p w14:paraId="091A1C59" w14:textId="7B36235C" w:rsidR="00BD5248" w:rsidRPr="00443773" w:rsidRDefault="00151F20" w:rsidP="00BD5248">
      <w:pPr>
        <w:tabs>
          <w:tab w:val="left" w:pos="3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  <w:t>1</w:t>
      </w:r>
      <w:r w:rsidR="00E03D28">
        <w:rPr>
          <w:rFonts w:ascii="TH SarabunPSK" w:hAnsi="TH SarabunPSK" w:cs="TH SarabunPSK" w:hint="cs"/>
          <w:sz w:val="28"/>
          <w:cs/>
        </w:rPr>
        <w:t>6</w:t>
      </w:r>
      <w:r w:rsidR="00BD5248" w:rsidRPr="00443773">
        <w:rPr>
          <w:rFonts w:ascii="TH SarabunPSK" w:hAnsi="TH SarabunPSK" w:cs="TH SarabunPSK"/>
          <w:sz w:val="28"/>
          <w:cs/>
        </w:rPr>
        <w:t>.2 .........................................................................................................................................................................................</w:t>
      </w:r>
    </w:p>
    <w:p w14:paraId="49BE374E" w14:textId="3DA167CE" w:rsidR="00BD5248" w:rsidRDefault="00151F20" w:rsidP="00BD5248">
      <w:pPr>
        <w:tabs>
          <w:tab w:val="left" w:pos="360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  <w:t>1</w:t>
      </w:r>
      <w:r w:rsidR="00E03D28">
        <w:rPr>
          <w:rFonts w:ascii="TH SarabunPSK" w:hAnsi="TH SarabunPSK" w:cs="TH SarabunPSK" w:hint="cs"/>
          <w:sz w:val="28"/>
          <w:cs/>
        </w:rPr>
        <w:t>6</w:t>
      </w:r>
      <w:r w:rsidR="00BD5248" w:rsidRPr="00443773">
        <w:rPr>
          <w:rFonts w:ascii="TH SarabunPSK" w:hAnsi="TH SarabunPSK" w:cs="TH SarabunPSK"/>
          <w:sz w:val="28"/>
          <w:cs/>
        </w:rPr>
        <w:t>.3 .........................................................................................................................................................................................</w:t>
      </w:r>
    </w:p>
    <w:p w14:paraId="77D7E536" w14:textId="7D6529D2" w:rsidR="00DD541C" w:rsidRDefault="00DD541C" w:rsidP="00BD5248">
      <w:pPr>
        <w:tabs>
          <w:tab w:val="left" w:pos="360"/>
        </w:tabs>
        <w:rPr>
          <w:rFonts w:ascii="TH SarabunPSK" w:hAnsi="TH SarabunPSK" w:cs="TH SarabunPSK"/>
          <w:sz w:val="28"/>
        </w:rPr>
      </w:pPr>
    </w:p>
    <w:p w14:paraId="2D0269A2" w14:textId="509B2792" w:rsidR="00604C52" w:rsidRDefault="00604C52" w:rsidP="00BD5248">
      <w:pPr>
        <w:tabs>
          <w:tab w:val="left" w:pos="360"/>
        </w:tabs>
        <w:rPr>
          <w:rFonts w:ascii="TH SarabunPSK" w:hAnsi="TH SarabunPSK" w:cs="TH SarabunPSK"/>
          <w:sz w:val="28"/>
        </w:rPr>
      </w:pPr>
    </w:p>
    <w:p w14:paraId="6B49DCF6" w14:textId="0BAEA9CE" w:rsidR="00604C52" w:rsidRDefault="00604C52" w:rsidP="00BD5248">
      <w:pPr>
        <w:tabs>
          <w:tab w:val="left" w:pos="360"/>
        </w:tabs>
        <w:rPr>
          <w:rFonts w:ascii="TH SarabunPSK" w:hAnsi="TH SarabunPSK" w:cs="TH SarabunPSK"/>
          <w:sz w:val="28"/>
        </w:rPr>
      </w:pPr>
    </w:p>
    <w:p w14:paraId="46B4EE9F" w14:textId="77777777" w:rsidR="00604C52" w:rsidRPr="00443773" w:rsidRDefault="00604C52" w:rsidP="00BD5248">
      <w:pPr>
        <w:tabs>
          <w:tab w:val="left" w:pos="360"/>
        </w:tabs>
        <w:rPr>
          <w:rFonts w:ascii="TH SarabunPSK" w:hAnsi="TH SarabunPSK" w:cs="TH SarabunPSK"/>
          <w:sz w:val="28"/>
          <w:cs/>
        </w:rPr>
      </w:pPr>
    </w:p>
    <w:p w14:paraId="4E7E6A8B" w14:textId="58E95CF8" w:rsidR="00376208" w:rsidRDefault="00376208" w:rsidP="00DF7E87">
      <w:pPr>
        <w:tabs>
          <w:tab w:val="left" w:pos="360"/>
        </w:tabs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>17</w:t>
      </w:r>
      <w:r w:rsidRPr="00443773">
        <w:rPr>
          <w:rFonts w:ascii="TH SarabunPSK" w:hAnsi="TH SarabunPSK" w:cs="TH SarabunPSK"/>
          <w:b/>
          <w:bCs/>
          <w:sz w:val="28"/>
          <w:cs/>
        </w:rPr>
        <w:t>.</w:t>
      </w:r>
      <w:r w:rsidRPr="00443773">
        <w:rPr>
          <w:rFonts w:ascii="TH SarabunPSK" w:hAnsi="TH SarabunPSK" w:cs="TH SarabunPSK"/>
          <w:b/>
          <w:bCs/>
          <w:sz w:val="28"/>
          <w:cs/>
        </w:rPr>
        <w:tab/>
      </w:r>
      <w:r w:rsidRPr="00612DD9">
        <w:rPr>
          <w:rFonts w:ascii="TH SarabunPSK" w:hAnsi="TH SarabunPSK" w:cs="TH SarabunPSK"/>
          <w:b/>
          <w:bCs/>
          <w:sz w:val="30"/>
          <w:szCs w:val="30"/>
          <w:cs/>
        </w:rPr>
        <w:t>วิธีการประเมินผลโครงการ</w:t>
      </w:r>
    </w:p>
    <w:tbl>
      <w:tblPr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900"/>
      </w:tblGrid>
      <w:tr w:rsidR="00376208" w:rsidRPr="00376208" w14:paraId="5B893AD1" w14:textId="77777777" w:rsidTr="004D6AA2">
        <w:trPr>
          <w:trHeight w:val="305"/>
          <w:tblHeader/>
        </w:trPr>
        <w:tc>
          <w:tcPr>
            <w:tcW w:w="5382" w:type="dxa"/>
            <w:shd w:val="clear" w:color="auto" w:fill="auto"/>
            <w:vAlign w:val="center"/>
          </w:tcPr>
          <w:p w14:paraId="5E34BB1A" w14:textId="77777777" w:rsidR="00376208" w:rsidRPr="00376208" w:rsidRDefault="00376208" w:rsidP="00F2309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762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วิธีการ</w:t>
            </w:r>
          </w:p>
        </w:tc>
        <w:tc>
          <w:tcPr>
            <w:tcW w:w="4900" w:type="dxa"/>
            <w:shd w:val="clear" w:color="auto" w:fill="auto"/>
            <w:vAlign w:val="center"/>
          </w:tcPr>
          <w:p w14:paraId="27FACCA2" w14:textId="77777777" w:rsidR="00376208" w:rsidRPr="00376208" w:rsidRDefault="00376208" w:rsidP="00F23096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76208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เครื่องมือ</w:t>
            </w:r>
          </w:p>
        </w:tc>
      </w:tr>
      <w:tr w:rsidR="00376208" w:rsidRPr="00612DD9" w14:paraId="56B4DDFD" w14:textId="77777777" w:rsidTr="004D6AA2">
        <w:trPr>
          <w:trHeight w:val="345"/>
        </w:trPr>
        <w:tc>
          <w:tcPr>
            <w:tcW w:w="5382" w:type="dxa"/>
            <w:shd w:val="clear" w:color="auto" w:fill="auto"/>
          </w:tcPr>
          <w:p w14:paraId="3AA24735" w14:textId="77777777" w:rsidR="00376208" w:rsidRPr="00612DD9" w:rsidRDefault="00376208" w:rsidP="00F2309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1. ...........................................................................................</w:t>
            </w:r>
          </w:p>
        </w:tc>
        <w:tc>
          <w:tcPr>
            <w:tcW w:w="4900" w:type="dxa"/>
            <w:shd w:val="clear" w:color="auto" w:fill="auto"/>
          </w:tcPr>
          <w:p w14:paraId="7E928994" w14:textId="77777777" w:rsidR="00376208" w:rsidRPr="00612DD9" w:rsidRDefault="00376208" w:rsidP="00F23096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1. ......................................................</w:t>
            </w:r>
          </w:p>
        </w:tc>
      </w:tr>
      <w:tr w:rsidR="00376208" w:rsidRPr="00612DD9" w14:paraId="377F72D3" w14:textId="77777777" w:rsidTr="004D6AA2">
        <w:trPr>
          <w:trHeight w:val="345"/>
        </w:trPr>
        <w:tc>
          <w:tcPr>
            <w:tcW w:w="5382" w:type="dxa"/>
            <w:shd w:val="clear" w:color="auto" w:fill="auto"/>
          </w:tcPr>
          <w:p w14:paraId="73B50A0D" w14:textId="77777777" w:rsidR="00376208" w:rsidRPr="00612DD9" w:rsidRDefault="00376208" w:rsidP="00F2309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2. ...........................................................................................</w:t>
            </w:r>
          </w:p>
          <w:p w14:paraId="034F7815" w14:textId="77777777" w:rsidR="00376208" w:rsidRPr="00612DD9" w:rsidRDefault="00376208" w:rsidP="00F2309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................................................................................................</w:t>
            </w:r>
          </w:p>
          <w:p w14:paraId="1ABE6BB6" w14:textId="77777777" w:rsidR="00376208" w:rsidRPr="00612DD9" w:rsidRDefault="00376208" w:rsidP="00F2309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................................................................................................</w:t>
            </w:r>
            <w:r w:rsidRPr="00612DD9">
              <w:rPr>
                <w:rFonts w:ascii="TH SarabunPSK" w:hAnsi="TH SarabunPSK" w:cs="TH SarabunPSK"/>
                <w:sz w:val="30"/>
                <w:szCs w:val="30"/>
              </w:rPr>
              <w:tab/>
            </w:r>
          </w:p>
        </w:tc>
        <w:tc>
          <w:tcPr>
            <w:tcW w:w="4900" w:type="dxa"/>
            <w:shd w:val="clear" w:color="auto" w:fill="auto"/>
          </w:tcPr>
          <w:p w14:paraId="1636F3CC" w14:textId="77777777" w:rsidR="00376208" w:rsidRPr="00612DD9" w:rsidRDefault="00376208" w:rsidP="00F2309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2. .............................................................</w:t>
            </w:r>
          </w:p>
          <w:p w14:paraId="553398F3" w14:textId="77777777" w:rsidR="00376208" w:rsidRPr="00612DD9" w:rsidRDefault="00376208" w:rsidP="00F2309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</w:t>
            </w:r>
          </w:p>
        </w:tc>
      </w:tr>
      <w:tr w:rsidR="00376208" w:rsidRPr="00612DD9" w14:paraId="401ADB67" w14:textId="77777777" w:rsidTr="004D6AA2">
        <w:trPr>
          <w:trHeight w:val="345"/>
        </w:trPr>
        <w:tc>
          <w:tcPr>
            <w:tcW w:w="5382" w:type="dxa"/>
            <w:shd w:val="clear" w:color="auto" w:fill="auto"/>
          </w:tcPr>
          <w:p w14:paraId="2F64EC9C" w14:textId="77777777" w:rsidR="00376208" w:rsidRPr="00612DD9" w:rsidRDefault="00376208" w:rsidP="00F2309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. ..........................................................................................</w:t>
            </w:r>
          </w:p>
          <w:p w14:paraId="4DD5DBFC" w14:textId="77777777" w:rsidR="00376208" w:rsidRPr="00612DD9" w:rsidRDefault="00376208" w:rsidP="00F2309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................................................................................................</w:t>
            </w:r>
          </w:p>
          <w:p w14:paraId="20653F0C" w14:textId="77777777" w:rsidR="00376208" w:rsidRPr="00612DD9" w:rsidRDefault="00376208" w:rsidP="00F23096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................................................................................................</w:t>
            </w:r>
          </w:p>
          <w:p w14:paraId="6730636F" w14:textId="77777777" w:rsidR="00376208" w:rsidRPr="00612DD9" w:rsidRDefault="00376208" w:rsidP="00F23096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................................................................................................</w:t>
            </w:r>
          </w:p>
        </w:tc>
        <w:tc>
          <w:tcPr>
            <w:tcW w:w="4900" w:type="dxa"/>
            <w:shd w:val="clear" w:color="auto" w:fill="auto"/>
          </w:tcPr>
          <w:p w14:paraId="46637C61" w14:textId="77777777" w:rsidR="00376208" w:rsidRPr="00612DD9" w:rsidRDefault="00376208" w:rsidP="00F23096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. .............................................................</w:t>
            </w:r>
          </w:p>
          <w:p w14:paraId="71A77405" w14:textId="77777777" w:rsidR="00376208" w:rsidRPr="00612DD9" w:rsidRDefault="00376208" w:rsidP="00F23096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12DD9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</w:t>
            </w:r>
          </w:p>
        </w:tc>
      </w:tr>
    </w:tbl>
    <w:p w14:paraId="5CCCD93D" w14:textId="77777777" w:rsidR="00376208" w:rsidRDefault="00376208" w:rsidP="00DF7E87">
      <w:pPr>
        <w:tabs>
          <w:tab w:val="left" w:pos="360"/>
        </w:tabs>
        <w:rPr>
          <w:rFonts w:ascii="TH SarabunPSK" w:hAnsi="TH SarabunPSK" w:cs="TH SarabunPSK"/>
          <w:b/>
          <w:bCs/>
          <w:sz w:val="28"/>
        </w:rPr>
      </w:pPr>
    </w:p>
    <w:p w14:paraId="308144B3" w14:textId="40895864" w:rsidR="00DF7E87" w:rsidRPr="00443773" w:rsidRDefault="001F7AA3" w:rsidP="00DF7E87">
      <w:pPr>
        <w:tabs>
          <w:tab w:val="left" w:pos="360"/>
        </w:tabs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1</w:t>
      </w:r>
      <w:r w:rsidR="004D6AA2">
        <w:rPr>
          <w:rFonts w:ascii="TH SarabunPSK" w:hAnsi="TH SarabunPSK" w:cs="TH SarabunPSK" w:hint="cs"/>
          <w:b/>
          <w:bCs/>
          <w:sz w:val="28"/>
          <w:cs/>
        </w:rPr>
        <w:t>8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>.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ab/>
        <w:t>ผู้รับผิดชอบ</w:t>
      </w:r>
      <w:r w:rsidR="00DF7E87" w:rsidRPr="00443773">
        <w:rPr>
          <w:rFonts w:ascii="TH SarabunPSK" w:hAnsi="TH SarabunPSK" w:cs="TH SarabunPSK"/>
          <w:b/>
          <w:bCs/>
          <w:sz w:val="28"/>
        </w:rPr>
        <w:t xml:space="preserve">   : 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>กรุณาระบุชื่อ / หน่วยงานภายนอกที่เข้าร่วม พร้อมบทบาทหน้าที่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3640"/>
        <w:gridCol w:w="3841"/>
      </w:tblGrid>
      <w:tr w:rsidR="00DF7E87" w:rsidRPr="00443773" w14:paraId="04DEFADA" w14:textId="77777777" w:rsidTr="00604C52">
        <w:trPr>
          <w:trHeight w:val="366"/>
          <w:tblHeader/>
        </w:trPr>
        <w:tc>
          <w:tcPr>
            <w:tcW w:w="2435" w:type="dxa"/>
          </w:tcPr>
          <w:p w14:paraId="6A355912" w14:textId="77777777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3640" w:type="dxa"/>
          </w:tcPr>
          <w:p w14:paraId="1BA703C6" w14:textId="1BB49405" w:rsidR="00DF7E87" w:rsidRPr="00443773" w:rsidRDefault="00DF7E87" w:rsidP="0072180D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ชื่อบุคคล</w:t>
            </w:r>
            <w:r w:rsidR="00BD524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="00BD5248" w:rsidRPr="00BD5248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กรุณาอย่าระบุว่า</w:t>
            </w:r>
            <w:r w:rsidR="00BD5248" w:rsidRPr="00BD5248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  </w:t>
            </w:r>
            <w:r w:rsidR="009E34F8">
              <w:rPr>
                <w:rFonts w:ascii="TH SarabunPSK" w:hAnsi="TH SarabunPSK" w:cs="TH SarabunPSK"/>
                <w:color w:val="FF0000"/>
                <w:szCs w:val="24"/>
                <w:cs/>
              </w:rPr>
              <w:br/>
            </w:r>
            <w:r w:rsidR="00BD5248" w:rsidRPr="00BD5248">
              <w:rPr>
                <w:rFonts w:ascii="TH SarabunPSK" w:hAnsi="TH SarabunPSK" w:cs="TH SarabunPSK"/>
                <w:color w:val="FF0000"/>
                <w:szCs w:val="24"/>
              </w:rPr>
              <w:t>“</w:t>
            </w:r>
            <w:r w:rsidR="0072180D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อาจารย์ประจำหลักสูตร</w:t>
            </w:r>
            <w:r w:rsidR="00BD5248" w:rsidRPr="00BD5248">
              <w:rPr>
                <w:rFonts w:ascii="TH SarabunPSK" w:hAnsi="TH SarabunPSK" w:cs="TH SarabunPSK"/>
                <w:color w:val="FF0000"/>
                <w:szCs w:val="24"/>
              </w:rPr>
              <w:t>”</w:t>
            </w:r>
          </w:p>
        </w:tc>
        <w:tc>
          <w:tcPr>
            <w:tcW w:w="3841" w:type="dxa"/>
          </w:tcPr>
          <w:p w14:paraId="71487C8C" w14:textId="77777777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หน้าที่ความรับผิดชอบ</w:t>
            </w:r>
          </w:p>
        </w:tc>
      </w:tr>
      <w:tr w:rsidR="00143FB3" w:rsidRPr="00443773" w14:paraId="461F7640" w14:textId="77777777" w:rsidTr="00604C52">
        <w:trPr>
          <w:trHeight w:val="701"/>
        </w:trPr>
        <w:tc>
          <w:tcPr>
            <w:tcW w:w="2435" w:type="dxa"/>
            <w:tcBorders>
              <w:bottom w:val="single" w:sz="4" w:space="0" w:color="auto"/>
            </w:tcBorders>
          </w:tcPr>
          <w:p w14:paraId="495578D9" w14:textId="77777777" w:rsidR="00143FB3" w:rsidRPr="00443773" w:rsidRDefault="00143FB3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ผู้รับผิดชอบโครงการ </w:t>
            </w:r>
          </w:p>
          <w:p w14:paraId="6F0A0009" w14:textId="77777777" w:rsidR="00143FB3" w:rsidRPr="00443773" w:rsidRDefault="00143FB3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</w:rPr>
              <w:t>(Project manager)</w:t>
            </w:r>
          </w:p>
        </w:tc>
        <w:tc>
          <w:tcPr>
            <w:tcW w:w="3640" w:type="dxa"/>
            <w:tcBorders>
              <w:bottom w:val="single" w:sz="4" w:space="0" w:color="auto"/>
            </w:tcBorders>
          </w:tcPr>
          <w:p w14:paraId="6DB045FD" w14:textId="77777777" w:rsidR="00143FB3" w:rsidRPr="00443773" w:rsidRDefault="00143FB3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841" w:type="dxa"/>
            <w:tcBorders>
              <w:bottom w:val="single" w:sz="4" w:space="0" w:color="auto"/>
            </w:tcBorders>
          </w:tcPr>
          <w:p w14:paraId="1E79EA55" w14:textId="77777777" w:rsidR="00143FB3" w:rsidRPr="00443773" w:rsidRDefault="00143FB3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D541C" w:rsidRPr="00443773" w14:paraId="76A2D9EB" w14:textId="77777777" w:rsidTr="00604C52">
        <w:trPr>
          <w:trHeight w:val="127"/>
        </w:trPr>
        <w:tc>
          <w:tcPr>
            <w:tcW w:w="6075" w:type="dxa"/>
            <w:gridSpan w:val="2"/>
            <w:tcBorders>
              <w:top w:val="single" w:sz="4" w:space="0" w:color="auto"/>
            </w:tcBorders>
          </w:tcPr>
          <w:p w14:paraId="40085801" w14:textId="77777777" w:rsidR="00DD541C" w:rsidRPr="00DD541C" w:rsidRDefault="00DD541C" w:rsidP="00DD541C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D541C">
              <w:rPr>
                <w:rFonts w:ascii="TH SarabunPSK" w:hAnsi="TH SarabunPSK" w:cs="TH SarabunPSK"/>
                <w:b/>
                <w:bCs/>
                <w:sz w:val="28"/>
                <w:cs/>
              </w:rPr>
              <w:t>สมาชิกทีมในโครงการ</w:t>
            </w:r>
            <w:r w:rsidRPr="00DD541C">
              <w:rPr>
                <w:rFonts w:ascii="TH SarabunPSK" w:hAnsi="TH SarabunPSK" w:cs="TH SarabunPSK"/>
                <w:b/>
                <w:bCs/>
                <w:sz w:val="28"/>
              </w:rPr>
              <w:t>(Project team)</w:t>
            </w:r>
          </w:p>
        </w:tc>
        <w:tc>
          <w:tcPr>
            <w:tcW w:w="3841" w:type="dxa"/>
            <w:tcBorders>
              <w:bottom w:val="single" w:sz="4" w:space="0" w:color="auto"/>
            </w:tcBorders>
            <w:shd w:val="clear" w:color="auto" w:fill="D9D9D9"/>
          </w:tcPr>
          <w:p w14:paraId="1B2507A4" w14:textId="77777777" w:rsidR="00DD541C" w:rsidRPr="00443773" w:rsidRDefault="00DD541C" w:rsidP="004117FD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รับผิดชอบ</w:t>
            </w:r>
            <w:r w:rsidRPr="004A585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ทำกิจกรรม</w:t>
            </w:r>
          </w:p>
        </w:tc>
      </w:tr>
      <w:tr w:rsidR="00DD541C" w:rsidRPr="00443773" w14:paraId="7F500B08" w14:textId="77777777" w:rsidTr="00604C52">
        <w:trPr>
          <w:trHeight w:val="342"/>
        </w:trPr>
        <w:tc>
          <w:tcPr>
            <w:tcW w:w="6075" w:type="dxa"/>
            <w:gridSpan w:val="2"/>
          </w:tcPr>
          <w:p w14:paraId="608F072D" w14:textId="77777777" w:rsidR="00DD541C" w:rsidRPr="00443773" w:rsidRDefault="00DD541C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</w:rPr>
              <w:t xml:space="preserve">1. </w:t>
            </w:r>
          </w:p>
        </w:tc>
        <w:tc>
          <w:tcPr>
            <w:tcW w:w="3841" w:type="dxa"/>
            <w:tcBorders>
              <w:bottom w:val="dashed" w:sz="4" w:space="0" w:color="auto"/>
            </w:tcBorders>
          </w:tcPr>
          <w:p w14:paraId="6A133E75" w14:textId="77777777" w:rsidR="00DD541C" w:rsidRPr="00443773" w:rsidRDefault="00DD541C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D541C" w:rsidRPr="00443773" w14:paraId="57D17312" w14:textId="77777777" w:rsidTr="00604C52">
        <w:trPr>
          <w:trHeight w:val="353"/>
        </w:trPr>
        <w:tc>
          <w:tcPr>
            <w:tcW w:w="6075" w:type="dxa"/>
            <w:gridSpan w:val="2"/>
          </w:tcPr>
          <w:p w14:paraId="3CC42DC3" w14:textId="77777777" w:rsidR="00DD541C" w:rsidRPr="00443773" w:rsidRDefault="00DD541C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</w:rPr>
              <w:t>2.</w:t>
            </w:r>
          </w:p>
        </w:tc>
        <w:tc>
          <w:tcPr>
            <w:tcW w:w="3841" w:type="dxa"/>
            <w:tcBorders>
              <w:top w:val="dashed" w:sz="4" w:space="0" w:color="auto"/>
              <w:bottom w:val="dashed" w:sz="4" w:space="0" w:color="auto"/>
            </w:tcBorders>
          </w:tcPr>
          <w:p w14:paraId="4D1C756B" w14:textId="77777777" w:rsidR="00DD541C" w:rsidRPr="00443773" w:rsidRDefault="00DD541C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D541C" w:rsidRPr="00443773" w14:paraId="7E4897B8" w14:textId="77777777" w:rsidTr="00604C52">
        <w:trPr>
          <w:trHeight w:val="335"/>
        </w:trPr>
        <w:tc>
          <w:tcPr>
            <w:tcW w:w="6075" w:type="dxa"/>
            <w:gridSpan w:val="2"/>
          </w:tcPr>
          <w:p w14:paraId="19385448" w14:textId="77777777" w:rsidR="00DD541C" w:rsidRPr="00443773" w:rsidRDefault="00DD541C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</w:rPr>
              <w:t>3.</w:t>
            </w:r>
          </w:p>
        </w:tc>
        <w:tc>
          <w:tcPr>
            <w:tcW w:w="3841" w:type="dxa"/>
            <w:tcBorders>
              <w:top w:val="dashed" w:sz="4" w:space="0" w:color="auto"/>
              <w:bottom w:val="dashed" w:sz="4" w:space="0" w:color="auto"/>
            </w:tcBorders>
          </w:tcPr>
          <w:p w14:paraId="2106005C" w14:textId="77777777" w:rsidR="00DD541C" w:rsidRPr="00443773" w:rsidRDefault="00DD541C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D541C" w:rsidRPr="00443773" w14:paraId="457584AF" w14:textId="77777777" w:rsidTr="00604C52">
        <w:trPr>
          <w:trHeight w:val="335"/>
        </w:trPr>
        <w:tc>
          <w:tcPr>
            <w:tcW w:w="6075" w:type="dxa"/>
            <w:gridSpan w:val="2"/>
          </w:tcPr>
          <w:p w14:paraId="41F166EE" w14:textId="77777777" w:rsidR="00DD541C" w:rsidRPr="00443773" w:rsidRDefault="00DD541C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</w:rPr>
              <w:t>4.</w:t>
            </w:r>
          </w:p>
        </w:tc>
        <w:tc>
          <w:tcPr>
            <w:tcW w:w="3841" w:type="dxa"/>
            <w:tcBorders>
              <w:top w:val="dashed" w:sz="4" w:space="0" w:color="auto"/>
              <w:bottom w:val="dashed" w:sz="4" w:space="0" w:color="auto"/>
            </w:tcBorders>
          </w:tcPr>
          <w:p w14:paraId="65068051" w14:textId="77777777" w:rsidR="00DD541C" w:rsidRPr="00443773" w:rsidRDefault="00DD541C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D541C" w:rsidRPr="00443773" w14:paraId="30E4D201" w14:textId="77777777" w:rsidTr="00604C52">
        <w:trPr>
          <w:trHeight w:val="335"/>
        </w:trPr>
        <w:tc>
          <w:tcPr>
            <w:tcW w:w="6075" w:type="dxa"/>
            <w:gridSpan w:val="2"/>
          </w:tcPr>
          <w:p w14:paraId="486FFE92" w14:textId="77777777" w:rsidR="00DD541C" w:rsidRPr="00443773" w:rsidRDefault="00DD541C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</w:rPr>
              <w:t>5.</w:t>
            </w:r>
          </w:p>
        </w:tc>
        <w:tc>
          <w:tcPr>
            <w:tcW w:w="3841" w:type="dxa"/>
            <w:tcBorders>
              <w:top w:val="dashed" w:sz="4" w:space="0" w:color="auto"/>
              <w:bottom w:val="dashed" w:sz="4" w:space="0" w:color="auto"/>
            </w:tcBorders>
          </w:tcPr>
          <w:p w14:paraId="0B860E72" w14:textId="77777777" w:rsidR="00DD541C" w:rsidRPr="00443773" w:rsidRDefault="00DD541C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068D841" w14:textId="77777777" w:rsidR="009E34F8" w:rsidRDefault="009E34F8" w:rsidP="00D33C23">
      <w:pPr>
        <w:tabs>
          <w:tab w:val="left" w:pos="360"/>
        </w:tabs>
        <w:spacing w:before="120"/>
        <w:rPr>
          <w:rFonts w:ascii="TH SarabunPSK" w:hAnsi="TH SarabunPSK" w:cs="TH SarabunPSK"/>
          <w:b/>
          <w:bCs/>
          <w:sz w:val="28"/>
        </w:rPr>
      </w:pPr>
    </w:p>
    <w:p w14:paraId="5B4B4F5F" w14:textId="50C4CDA7" w:rsidR="00DF7E87" w:rsidRPr="00443773" w:rsidRDefault="00DF7E87" w:rsidP="00D33C23">
      <w:pPr>
        <w:tabs>
          <w:tab w:val="left" w:pos="360"/>
        </w:tabs>
        <w:spacing w:before="120"/>
        <w:rPr>
          <w:rFonts w:ascii="TH SarabunPSK" w:hAnsi="TH SarabunPSK" w:cs="TH SarabunPSK"/>
          <w:b/>
          <w:bCs/>
          <w:sz w:val="28"/>
        </w:rPr>
      </w:pPr>
      <w:r w:rsidRPr="00443773">
        <w:rPr>
          <w:rFonts w:ascii="TH SarabunPSK" w:hAnsi="TH SarabunPSK" w:cs="TH SarabunPSK"/>
          <w:b/>
          <w:bCs/>
          <w:sz w:val="28"/>
          <w:cs/>
        </w:rPr>
        <w:t>1</w:t>
      </w:r>
      <w:r w:rsidR="004D6AA2">
        <w:rPr>
          <w:rFonts w:ascii="TH SarabunPSK" w:hAnsi="TH SarabunPSK" w:cs="TH SarabunPSK" w:hint="cs"/>
          <w:b/>
          <w:bCs/>
          <w:sz w:val="28"/>
          <w:cs/>
        </w:rPr>
        <w:t>9</w:t>
      </w:r>
      <w:r w:rsidRPr="00443773">
        <w:rPr>
          <w:rFonts w:ascii="TH SarabunPSK" w:hAnsi="TH SarabunPSK" w:cs="TH SarabunPSK"/>
          <w:b/>
          <w:bCs/>
          <w:sz w:val="28"/>
          <w:cs/>
        </w:rPr>
        <w:t>.</w:t>
      </w:r>
      <w:r w:rsidRPr="00443773">
        <w:rPr>
          <w:rFonts w:ascii="TH SarabunPSK" w:hAnsi="TH SarabunPSK" w:cs="TH SarabunPSK"/>
          <w:b/>
          <w:bCs/>
          <w:sz w:val="28"/>
          <w:cs/>
        </w:rPr>
        <w:tab/>
        <w:t>ทรัพยากรที่ต้องใช้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954"/>
      </w:tblGrid>
      <w:tr w:rsidR="00DF7E87" w:rsidRPr="00443773" w14:paraId="04F6A36A" w14:textId="77777777" w:rsidTr="004A585B">
        <w:trPr>
          <w:trHeight w:val="171"/>
        </w:trPr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14:paraId="7330CA2C" w14:textId="77777777" w:rsidR="00DF7E87" w:rsidRPr="00443773" w:rsidRDefault="00DF7E87" w:rsidP="00773279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ทรัพยากรที่ต้องใช้ (วัสดุอุปกรณ์และบุคลากร)</w:t>
            </w:r>
          </w:p>
        </w:tc>
        <w:tc>
          <w:tcPr>
            <w:tcW w:w="5096" w:type="dxa"/>
            <w:tcBorders>
              <w:bottom w:val="single" w:sz="4" w:space="0" w:color="auto"/>
            </w:tcBorders>
          </w:tcPr>
          <w:p w14:paraId="31C8F1F2" w14:textId="77777777" w:rsidR="00DF7E87" w:rsidRPr="00976375" w:rsidRDefault="00DF7E87" w:rsidP="0097637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แหล่งที่มาของทรัพยากร</w:t>
            </w:r>
          </w:p>
        </w:tc>
      </w:tr>
      <w:tr w:rsidR="00976375" w:rsidRPr="00443773" w14:paraId="4B9B9220" w14:textId="77777777" w:rsidTr="004A585B">
        <w:trPr>
          <w:trHeight w:val="77"/>
        </w:trPr>
        <w:tc>
          <w:tcPr>
            <w:tcW w:w="10200" w:type="dxa"/>
            <w:gridSpan w:val="2"/>
            <w:tcBorders>
              <w:bottom w:val="single" w:sz="4" w:space="0" w:color="auto"/>
            </w:tcBorders>
            <w:vAlign w:val="center"/>
          </w:tcPr>
          <w:p w14:paraId="04E7CC77" w14:textId="77777777" w:rsidR="00976375" w:rsidRPr="00FC5598" w:rsidRDefault="00976375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FC5598">
              <w:rPr>
                <w:rFonts w:ascii="TH SarabunPSK" w:hAnsi="TH SarabunPSK" w:cs="TH SarabunPSK"/>
                <w:color w:val="FF0000"/>
                <w:sz w:val="28"/>
                <w:cs/>
              </w:rPr>
              <w:t>(เช่น ระบุไว้แล้วในงบประมาณ หรือต้องยืมหน่วยงาน/โครงการอื่นใช้  ให้ระบุชื่อหน่วยงาน/โครงการ</w:t>
            </w:r>
            <w:r w:rsidRPr="00FC5598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)</w:t>
            </w:r>
          </w:p>
        </w:tc>
      </w:tr>
      <w:tr w:rsidR="00DF7E87" w:rsidRPr="00443773" w14:paraId="742628D9" w14:textId="77777777" w:rsidTr="004A585B">
        <w:trPr>
          <w:trHeight w:val="343"/>
        </w:trPr>
        <w:tc>
          <w:tcPr>
            <w:tcW w:w="5104" w:type="dxa"/>
            <w:tcBorders>
              <w:bottom w:val="dashed" w:sz="4" w:space="0" w:color="auto"/>
            </w:tcBorders>
          </w:tcPr>
          <w:p w14:paraId="2A41A580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</w:p>
        </w:tc>
        <w:tc>
          <w:tcPr>
            <w:tcW w:w="5096" w:type="dxa"/>
            <w:tcBorders>
              <w:bottom w:val="dashed" w:sz="4" w:space="0" w:color="auto"/>
            </w:tcBorders>
          </w:tcPr>
          <w:p w14:paraId="3376EB1B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F7E87" w:rsidRPr="00443773" w14:paraId="15CAE791" w14:textId="77777777" w:rsidTr="004A585B">
        <w:trPr>
          <w:trHeight w:val="343"/>
        </w:trPr>
        <w:tc>
          <w:tcPr>
            <w:tcW w:w="5104" w:type="dxa"/>
            <w:tcBorders>
              <w:top w:val="dashed" w:sz="4" w:space="0" w:color="auto"/>
              <w:bottom w:val="dashed" w:sz="4" w:space="0" w:color="auto"/>
            </w:tcBorders>
          </w:tcPr>
          <w:p w14:paraId="76F9F5F4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5096" w:type="dxa"/>
            <w:tcBorders>
              <w:top w:val="dashed" w:sz="4" w:space="0" w:color="auto"/>
              <w:bottom w:val="dashed" w:sz="4" w:space="0" w:color="auto"/>
            </w:tcBorders>
          </w:tcPr>
          <w:p w14:paraId="6E5D8BD9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F7E87" w:rsidRPr="00443773" w14:paraId="26B5B49E" w14:textId="77777777" w:rsidTr="004A585B">
        <w:trPr>
          <w:trHeight w:val="358"/>
        </w:trPr>
        <w:tc>
          <w:tcPr>
            <w:tcW w:w="5104" w:type="dxa"/>
            <w:tcBorders>
              <w:top w:val="dashed" w:sz="4" w:space="0" w:color="auto"/>
            </w:tcBorders>
          </w:tcPr>
          <w:p w14:paraId="2422502A" w14:textId="77777777" w:rsidR="00DF7E87" w:rsidRPr="00443773" w:rsidRDefault="00773279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="00DF7E87" w:rsidRPr="00443773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</w:p>
        </w:tc>
        <w:tc>
          <w:tcPr>
            <w:tcW w:w="5096" w:type="dxa"/>
            <w:tcBorders>
              <w:top w:val="dashed" w:sz="4" w:space="0" w:color="auto"/>
            </w:tcBorders>
          </w:tcPr>
          <w:p w14:paraId="536A0E5C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3DED908" w14:textId="12435A8D" w:rsidR="00DF7E87" w:rsidRPr="00443773" w:rsidRDefault="004D6AA2" w:rsidP="00D33C23">
      <w:pPr>
        <w:tabs>
          <w:tab w:val="left" w:pos="360"/>
        </w:tabs>
        <w:spacing w:before="120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20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>.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ab/>
        <w:t>งบประมาณและการวางแผนการใช้จ่ายงบประมาณของโครงการ</w:t>
      </w:r>
    </w:p>
    <w:p w14:paraId="3738D442" w14:textId="0B8D0960" w:rsidR="00DF7E87" w:rsidRPr="00443773" w:rsidRDefault="00DF7E87" w:rsidP="00DF7E87">
      <w:pPr>
        <w:tabs>
          <w:tab w:val="left" w:pos="360"/>
        </w:tabs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sz w:val="28"/>
          <w:cs/>
        </w:rPr>
        <w:tab/>
      </w:r>
      <w:r w:rsidR="004D6AA2">
        <w:rPr>
          <w:rFonts w:ascii="TH SarabunPSK" w:hAnsi="TH SarabunPSK" w:cs="TH SarabunPSK" w:hint="cs"/>
          <w:sz w:val="28"/>
          <w:cs/>
        </w:rPr>
        <w:t>20</w:t>
      </w:r>
      <w:r w:rsidRPr="00443773">
        <w:rPr>
          <w:rFonts w:ascii="TH SarabunPSK" w:hAnsi="TH SarabunPSK" w:cs="TH SarabunPSK"/>
          <w:sz w:val="28"/>
          <w:cs/>
        </w:rPr>
        <w:t xml:space="preserve">.1    โครงการนี้ใช้งบประมาณรวมทั้งสิ้น ...................................   บาท </w:t>
      </w:r>
    </w:p>
    <w:p w14:paraId="1A33C557" w14:textId="27300A44" w:rsidR="00DF7E87" w:rsidRPr="00443773" w:rsidRDefault="00DF7E87" w:rsidP="00DF7E87">
      <w:pPr>
        <w:tabs>
          <w:tab w:val="left" w:pos="360"/>
        </w:tabs>
        <w:ind w:left="360"/>
        <w:rPr>
          <w:rFonts w:ascii="TH SarabunPSK" w:hAnsi="TH SarabunPSK" w:cs="TH SarabunPSK"/>
          <w:sz w:val="28"/>
        </w:rPr>
      </w:pPr>
      <w:r w:rsidRPr="00443773">
        <w:rPr>
          <w:rFonts w:ascii="TH SarabunPSK" w:hAnsi="TH SarabunPSK" w:cs="TH SarabunPSK"/>
          <w:sz w:val="28"/>
          <w:cs/>
        </w:rPr>
        <w:t xml:space="preserve">            </w:t>
      </w:r>
      <w:r w:rsidRPr="00443773">
        <w:rPr>
          <w:rFonts w:ascii="TH SarabunPSK" w:hAnsi="TH SarabunPSK" w:cs="TH SarabunPSK"/>
          <w:sz w:val="28"/>
        </w:rPr>
        <w:sym w:font="Wingdings" w:char="F06F"/>
      </w:r>
      <w:r w:rsidRPr="00443773">
        <w:rPr>
          <w:rFonts w:ascii="TH SarabunPSK" w:hAnsi="TH SarabunPSK" w:cs="TH SarabunPSK"/>
          <w:sz w:val="28"/>
          <w:cs/>
        </w:rPr>
        <w:t xml:space="preserve"> เงินงบประมาณแผ่นดิน ......</w:t>
      </w:r>
      <w:r w:rsidR="00143FB3">
        <w:rPr>
          <w:rFonts w:ascii="TH SarabunPSK" w:hAnsi="TH SarabunPSK" w:cs="TH SarabunPSK" w:hint="cs"/>
          <w:sz w:val="28"/>
          <w:cs/>
        </w:rPr>
        <w:t>.............................</w:t>
      </w:r>
      <w:r w:rsidRPr="00443773">
        <w:rPr>
          <w:rFonts w:ascii="TH SarabunPSK" w:hAnsi="TH SarabunPSK" w:cs="TH SarabunPSK"/>
          <w:sz w:val="28"/>
          <w:cs/>
        </w:rPr>
        <w:t xml:space="preserve">........... บาท       </w:t>
      </w:r>
    </w:p>
    <w:p w14:paraId="0771B521" w14:textId="490D10C3" w:rsidR="001F7AA3" w:rsidRPr="00A8309C" w:rsidRDefault="00DF7E87" w:rsidP="001F7AA3">
      <w:pPr>
        <w:tabs>
          <w:tab w:val="left" w:pos="360"/>
        </w:tabs>
        <w:ind w:left="360"/>
        <w:rPr>
          <w:rFonts w:ascii="TH SarabunPSK" w:hAnsi="TH SarabunPSK" w:cs="TH SarabunPSK"/>
          <w:color w:val="FF0000"/>
          <w:sz w:val="28"/>
        </w:rPr>
      </w:pPr>
      <w:r w:rsidRPr="00A8309C">
        <w:rPr>
          <w:rFonts w:ascii="TH SarabunPSK" w:hAnsi="TH SarabunPSK" w:cs="TH SarabunPSK"/>
          <w:color w:val="FF0000"/>
          <w:sz w:val="28"/>
          <w:cs/>
        </w:rPr>
        <w:t xml:space="preserve">            </w:t>
      </w:r>
      <w:r w:rsidRPr="00A8309C">
        <w:rPr>
          <w:rFonts w:ascii="TH SarabunPSK" w:hAnsi="TH SarabunPSK" w:cs="TH SarabunPSK"/>
          <w:color w:val="FF0000"/>
          <w:sz w:val="28"/>
        </w:rPr>
        <w:sym w:font="Wingdings" w:char="F06F"/>
      </w:r>
      <w:r w:rsidRPr="00A8309C">
        <w:rPr>
          <w:rFonts w:ascii="TH SarabunPSK" w:hAnsi="TH SarabunPSK" w:cs="TH SarabunPSK"/>
          <w:color w:val="FF0000"/>
          <w:sz w:val="28"/>
        </w:rPr>
        <w:t xml:space="preserve"> </w:t>
      </w:r>
      <w:r w:rsidRPr="00A8309C">
        <w:rPr>
          <w:rFonts w:ascii="TH SarabunPSK" w:hAnsi="TH SarabunPSK" w:cs="TH SarabunPSK"/>
          <w:color w:val="FF0000"/>
          <w:sz w:val="28"/>
          <w:cs/>
        </w:rPr>
        <w:t>เงินงบประมาณรายได้คณะฯ......</w:t>
      </w:r>
      <w:r w:rsidR="006D05F1" w:rsidRPr="00A8309C">
        <w:rPr>
          <w:rFonts w:ascii="TH SarabunPSK" w:hAnsi="TH SarabunPSK" w:cs="TH SarabunPSK"/>
          <w:color w:val="FF0000"/>
          <w:sz w:val="28"/>
          <w:cs/>
        </w:rPr>
        <w:t>.................</w:t>
      </w:r>
      <w:r w:rsidRPr="00A8309C">
        <w:rPr>
          <w:rFonts w:ascii="TH SarabunPSK" w:hAnsi="TH SarabunPSK" w:cs="TH SarabunPSK"/>
          <w:color w:val="FF0000"/>
          <w:sz w:val="28"/>
          <w:cs/>
        </w:rPr>
        <w:t xml:space="preserve">............. บาท    </w:t>
      </w:r>
      <w:r w:rsidR="001F7AA3" w:rsidRPr="00A8309C">
        <w:rPr>
          <w:rFonts w:ascii="TH SarabunPSK" w:hAnsi="TH SarabunPSK" w:cs="TH SarabunPSK"/>
          <w:color w:val="FF0000"/>
          <w:sz w:val="28"/>
        </w:rPr>
        <w:sym w:font="Wingdings" w:char="F06F"/>
      </w:r>
      <w:r w:rsidR="001F7AA3" w:rsidRPr="00A8309C">
        <w:rPr>
          <w:rFonts w:ascii="TH SarabunPSK" w:hAnsi="TH SarabunPSK" w:cs="TH SarabunPSK"/>
          <w:color w:val="FF0000"/>
          <w:sz w:val="28"/>
          <w:cs/>
        </w:rPr>
        <w:t xml:space="preserve"> เงินงบประมาณรายได้</w:t>
      </w:r>
      <w:r w:rsidR="001F7AA3" w:rsidRPr="00A8309C">
        <w:rPr>
          <w:rFonts w:ascii="TH SarabunPSK" w:hAnsi="TH SarabunPSK" w:cs="TH SarabunPSK" w:hint="cs"/>
          <w:color w:val="FF0000"/>
          <w:sz w:val="28"/>
          <w:cs/>
        </w:rPr>
        <w:t>วิ</w:t>
      </w:r>
      <w:r w:rsidR="001F7AA3" w:rsidRPr="00A8309C">
        <w:rPr>
          <w:rFonts w:ascii="TH SarabunPSK" w:hAnsi="TH SarabunPSK" w:cs="TH SarabunPSK"/>
          <w:color w:val="FF0000"/>
          <w:sz w:val="28"/>
          <w:cs/>
        </w:rPr>
        <w:t>ทยาลัย..................</w:t>
      </w:r>
      <w:r w:rsidR="001F7AA3" w:rsidRPr="00A8309C">
        <w:rPr>
          <w:rFonts w:ascii="TH SarabunPSK" w:hAnsi="TH SarabunPSK" w:cs="TH SarabunPSK" w:hint="cs"/>
          <w:color w:val="FF0000"/>
          <w:sz w:val="28"/>
          <w:cs/>
        </w:rPr>
        <w:t>....</w:t>
      </w:r>
      <w:r w:rsidR="001F7AA3" w:rsidRPr="00A8309C">
        <w:rPr>
          <w:rFonts w:ascii="TH SarabunPSK" w:hAnsi="TH SarabunPSK" w:cs="TH SarabunPSK"/>
          <w:color w:val="FF0000"/>
          <w:sz w:val="28"/>
          <w:cs/>
        </w:rPr>
        <w:t>.......</w:t>
      </w:r>
      <w:r w:rsidR="001F7AA3" w:rsidRPr="00A8309C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1F7AA3" w:rsidRPr="00A8309C">
        <w:rPr>
          <w:rFonts w:ascii="TH SarabunPSK" w:hAnsi="TH SarabunPSK" w:cs="TH SarabunPSK"/>
          <w:color w:val="FF0000"/>
          <w:sz w:val="28"/>
          <w:cs/>
        </w:rPr>
        <w:t>บาท</w:t>
      </w:r>
      <w:r w:rsidR="001F7AA3" w:rsidRPr="00A8309C">
        <w:rPr>
          <w:rFonts w:ascii="TH SarabunPSK" w:hAnsi="TH SarabunPSK" w:cs="TH SarabunPSK"/>
          <w:color w:val="FF0000"/>
          <w:sz w:val="28"/>
        </w:rPr>
        <w:t xml:space="preserve">    </w:t>
      </w:r>
    </w:p>
    <w:p w14:paraId="6EE10636" w14:textId="097F5849" w:rsidR="00DF7E87" w:rsidRPr="00A8309C" w:rsidRDefault="00DF7E87" w:rsidP="00DF7E87">
      <w:pPr>
        <w:tabs>
          <w:tab w:val="left" w:pos="360"/>
          <w:tab w:val="left" w:pos="1080"/>
        </w:tabs>
        <w:ind w:left="360"/>
        <w:rPr>
          <w:rFonts w:ascii="TH SarabunPSK" w:hAnsi="TH SarabunPSK" w:cs="TH SarabunPSK"/>
          <w:color w:val="FF0000"/>
          <w:sz w:val="28"/>
        </w:rPr>
      </w:pPr>
      <w:r w:rsidRPr="00A8309C">
        <w:rPr>
          <w:rFonts w:ascii="TH SarabunPSK" w:hAnsi="TH SarabunPSK" w:cs="TH SarabunPSK"/>
          <w:color w:val="FF0000"/>
          <w:sz w:val="28"/>
        </w:rPr>
        <w:t xml:space="preserve">   </w:t>
      </w:r>
      <w:r w:rsidRPr="00A8309C">
        <w:rPr>
          <w:rFonts w:ascii="TH SarabunPSK" w:hAnsi="TH SarabunPSK" w:cs="TH SarabunPSK"/>
          <w:color w:val="FF0000"/>
          <w:sz w:val="28"/>
        </w:rPr>
        <w:tab/>
      </w:r>
      <w:r w:rsidRPr="00A8309C">
        <w:rPr>
          <w:rFonts w:ascii="TH SarabunPSK" w:hAnsi="TH SarabunPSK" w:cs="TH SarabunPSK"/>
          <w:color w:val="FF0000"/>
          <w:sz w:val="28"/>
        </w:rPr>
        <w:sym w:font="Wingdings" w:char="F06F"/>
      </w:r>
      <w:r w:rsidRPr="00A8309C">
        <w:rPr>
          <w:rFonts w:ascii="TH SarabunPSK" w:hAnsi="TH SarabunPSK" w:cs="TH SarabunPSK"/>
          <w:color w:val="FF0000"/>
          <w:sz w:val="28"/>
          <w:cs/>
        </w:rPr>
        <w:t xml:space="preserve"> เงินจากแหล่งอื่น โปรดระบุแหล่งที่มาของเงิน)…</w:t>
      </w:r>
      <w:r w:rsidRPr="00A8309C">
        <w:rPr>
          <w:rFonts w:ascii="TH SarabunPSK" w:hAnsi="TH SarabunPSK" w:cs="TH SarabunPSK"/>
          <w:color w:val="FF0000"/>
          <w:sz w:val="28"/>
        </w:rPr>
        <w:t>………………………………………………………</w:t>
      </w:r>
      <w:r w:rsidR="00143FB3" w:rsidRPr="00A8309C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143FB3" w:rsidRPr="00A8309C">
        <w:rPr>
          <w:rFonts w:ascii="TH SarabunPSK" w:hAnsi="TH SarabunPSK" w:cs="TH SarabunPSK"/>
          <w:color w:val="FF0000"/>
          <w:sz w:val="28"/>
          <w:cs/>
        </w:rPr>
        <w:t>บาท</w:t>
      </w:r>
      <w:r w:rsidR="00143FB3" w:rsidRPr="00A8309C">
        <w:rPr>
          <w:rFonts w:ascii="TH SarabunPSK" w:hAnsi="TH SarabunPSK" w:cs="TH SarabunPSK"/>
          <w:color w:val="FF0000"/>
          <w:sz w:val="28"/>
        </w:rPr>
        <w:t xml:space="preserve">    </w:t>
      </w:r>
    </w:p>
    <w:tbl>
      <w:tblPr>
        <w:tblW w:w="104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1417"/>
        <w:gridCol w:w="1985"/>
        <w:gridCol w:w="1559"/>
        <w:gridCol w:w="1323"/>
        <w:gridCol w:w="1519"/>
        <w:gridCol w:w="1517"/>
      </w:tblGrid>
      <w:tr w:rsidR="00DF7E87" w:rsidRPr="001F7AA3" w14:paraId="7EEC25B7" w14:textId="77777777" w:rsidTr="004A585B">
        <w:trPr>
          <w:trHeight w:val="350"/>
          <w:tblHeader/>
        </w:trPr>
        <w:tc>
          <w:tcPr>
            <w:tcW w:w="1106" w:type="dxa"/>
            <w:vMerge w:val="restart"/>
          </w:tcPr>
          <w:p w14:paraId="49B82BAB" w14:textId="77777777" w:rsidR="00DD541C" w:rsidRPr="001F7AA3" w:rsidRDefault="00DF7E87" w:rsidP="00DD541C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7AA3">
              <w:rPr>
                <w:rFonts w:ascii="TH SarabunPSK" w:hAnsi="TH SarabunPSK" w:cs="TH SarabunPSK"/>
                <w:b/>
                <w:bCs/>
                <w:sz w:val="28"/>
                <w:cs/>
              </w:rPr>
              <w:t>ปีงบ</w:t>
            </w:r>
          </w:p>
          <w:p w14:paraId="3970283F" w14:textId="77777777" w:rsidR="00DF7E87" w:rsidRPr="001F7AA3" w:rsidRDefault="00DF7E87" w:rsidP="00DD541C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F7AA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9320" w:type="dxa"/>
            <w:gridSpan w:val="6"/>
          </w:tcPr>
          <w:p w14:paraId="1EC4CCA9" w14:textId="77777777" w:rsidR="00DF7E87" w:rsidRPr="001F7AA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F7AA3">
              <w:rPr>
                <w:rFonts w:ascii="TH SarabunPSK" w:hAnsi="TH SarabunPSK" w:cs="TH SarabunPSK"/>
                <w:b/>
                <w:bCs/>
                <w:sz w:val="28"/>
                <w:cs/>
              </w:rPr>
              <w:t>หมวดรายจ่าย (บาท)</w:t>
            </w:r>
          </w:p>
        </w:tc>
      </w:tr>
      <w:tr w:rsidR="00DF7E87" w:rsidRPr="00443773" w14:paraId="2DDCB115" w14:textId="77777777" w:rsidTr="004A585B">
        <w:trPr>
          <w:trHeight w:val="146"/>
          <w:tblHeader/>
        </w:trPr>
        <w:tc>
          <w:tcPr>
            <w:tcW w:w="1106" w:type="dxa"/>
            <w:vMerge/>
            <w:tcBorders>
              <w:bottom w:val="single" w:sz="4" w:space="0" w:color="auto"/>
            </w:tcBorders>
          </w:tcPr>
          <w:p w14:paraId="446FD1C5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0CF48D0" w14:textId="50A3CE67" w:rsidR="00DF7E87" w:rsidRPr="00443773" w:rsidRDefault="00E03D28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ค่าตอบแทน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B2909A8" w14:textId="46DF3A0D" w:rsidR="00DF7E87" w:rsidRPr="00443773" w:rsidRDefault="00E03D28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ค่า</w:t>
            </w:r>
            <w:r w:rsidR="00DF7E87" w:rsidRPr="00443773">
              <w:rPr>
                <w:rFonts w:ascii="TH SarabunPSK" w:hAnsi="TH SarabunPSK" w:cs="TH SarabunPSK"/>
                <w:sz w:val="28"/>
                <w:cs/>
              </w:rPr>
              <w:t>ใช้สอย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6477C7" w14:textId="7CC2F257" w:rsidR="00DF7E87" w:rsidRPr="00443773" w:rsidRDefault="00E03D28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วัสดุ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14:paraId="5953EFF9" w14:textId="77777777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ค่าครุภัณฑ์ฯ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042A05D8" w14:textId="754532B6" w:rsidR="00DF7E87" w:rsidRPr="00443773" w:rsidRDefault="001F7AA3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อื่นๆ.. ระบุ</w:t>
            </w:r>
          </w:p>
        </w:tc>
        <w:tc>
          <w:tcPr>
            <w:tcW w:w="1517" w:type="dxa"/>
            <w:tcBorders>
              <w:bottom w:val="single" w:sz="4" w:space="0" w:color="auto"/>
            </w:tcBorders>
          </w:tcPr>
          <w:p w14:paraId="5B2ECF89" w14:textId="77777777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รวม</w:t>
            </w:r>
          </w:p>
        </w:tc>
      </w:tr>
      <w:tr w:rsidR="00DF7E87" w:rsidRPr="00443773" w14:paraId="1B48F5B6" w14:textId="77777777" w:rsidTr="004A585B">
        <w:trPr>
          <w:trHeight w:val="350"/>
        </w:trPr>
        <w:tc>
          <w:tcPr>
            <w:tcW w:w="1106" w:type="dxa"/>
            <w:tcBorders>
              <w:top w:val="dashed" w:sz="4" w:space="0" w:color="auto"/>
              <w:bottom w:val="dashed" w:sz="4" w:space="0" w:color="auto"/>
            </w:tcBorders>
          </w:tcPr>
          <w:p w14:paraId="06824534" w14:textId="22CAF5BF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25</w:t>
            </w:r>
            <w:r w:rsidR="00BD78D8">
              <w:rPr>
                <w:rFonts w:ascii="TH SarabunPSK" w:hAnsi="TH SarabunPSK" w:cs="TH SarabunPSK" w:hint="cs"/>
                <w:sz w:val="28"/>
                <w:cs/>
              </w:rPr>
              <w:t>6</w:t>
            </w:r>
            <w:r w:rsidR="009E34F8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</w:tcPr>
          <w:p w14:paraId="4EA595CF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41710FB3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29741647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23" w:type="dxa"/>
            <w:tcBorders>
              <w:top w:val="dashed" w:sz="4" w:space="0" w:color="auto"/>
              <w:bottom w:val="dashed" w:sz="4" w:space="0" w:color="auto"/>
            </w:tcBorders>
          </w:tcPr>
          <w:p w14:paraId="658769DF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9" w:type="dxa"/>
            <w:tcBorders>
              <w:top w:val="dashed" w:sz="4" w:space="0" w:color="auto"/>
              <w:bottom w:val="dashed" w:sz="4" w:space="0" w:color="auto"/>
            </w:tcBorders>
          </w:tcPr>
          <w:p w14:paraId="16F5862D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642930FB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F7E87" w:rsidRPr="00443773" w14:paraId="4C070F92" w14:textId="77777777" w:rsidTr="004A585B">
        <w:trPr>
          <w:trHeight w:val="350"/>
        </w:trPr>
        <w:tc>
          <w:tcPr>
            <w:tcW w:w="1106" w:type="dxa"/>
            <w:tcBorders>
              <w:top w:val="dashed" w:sz="4" w:space="0" w:color="auto"/>
              <w:bottom w:val="dashed" w:sz="4" w:space="0" w:color="auto"/>
            </w:tcBorders>
          </w:tcPr>
          <w:p w14:paraId="59070981" w14:textId="6CBA895D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25</w:t>
            </w:r>
            <w:r w:rsidR="009E34F8">
              <w:rPr>
                <w:rFonts w:ascii="TH SarabunPSK" w:hAnsi="TH SarabunPSK" w:cs="TH SarabunPSK" w:hint="cs"/>
                <w:sz w:val="28"/>
                <w:cs/>
              </w:rPr>
              <w:t>70</w:t>
            </w: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</w:tcPr>
          <w:p w14:paraId="7E047127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0B75D677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</w:tcPr>
          <w:p w14:paraId="42B138EB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323" w:type="dxa"/>
            <w:tcBorders>
              <w:top w:val="dashed" w:sz="4" w:space="0" w:color="auto"/>
              <w:bottom w:val="dashed" w:sz="4" w:space="0" w:color="auto"/>
            </w:tcBorders>
          </w:tcPr>
          <w:p w14:paraId="23E17739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9" w:type="dxa"/>
            <w:tcBorders>
              <w:top w:val="dashed" w:sz="4" w:space="0" w:color="auto"/>
              <w:bottom w:val="dashed" w:sz="4" w:space="0" w:color="auto"/>
            </w:tcBorders>
          </w:tcPr>
          <w:p w14:paraId="1BA7961C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17" w:type="dxa"/>
            <w:tcBorders>
              <w:top w:val="dashed" w:sz="4" w:space="0" w:color="auto"/>
              <w:bottom w:val="dashed" w:sz="4" w:space="0" w:color="auto"/>
            </w:tcBorders>
          </w:tcPr>
          <w:p w14:paraId="07365FD4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DF7E87" w:rsidRPr="00443773" w14:paraId="46428A94" w14:textId="77777777" w:rsidTr="004A585B">
        <w:trPr>
          <w:trHeight w:val="366"/>
        </w:trPr>
        <w:tc>
          <w:tcPr>
            <w:tcW w:w="1106" w:type="dxa"/>
          </w:tcPr>
          <w:p w14:paraId="45ED3FC9" w14:textId="77777777" w:rsidR="00DF7E87" w:rsidRPr="00443773" w:rsidRDefault="00DF7E87" w:rsidP="00217A8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417" w:type="dxa"/>
          </w:tcPr>
          <w:p w14:paraId="39B4E380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85" w:type="dxa"/>
          </w:tcPr>
          <w:p w14:paraId="6B888B66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59" w:type="dxa"/>
          </w:tcPr>
          <w:p w14:paraId="7058C974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323" w:type="dxa"/>
          </w:tcPr>
          <w:p w14:paraId="19355BA8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19" w:type="dxa"/>
          </w:tcPr>
          <w:p w14:paraId="2F0A00E4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17" w:type="dxa"/>
          </w:tcPr>
          <w:p w14:paraId="2DD101E5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01CB282F" w14:textId="75450366" w:rsidR="00DF7E87" w:rsidRPr="00443773" w:rsidRDefault="00462478" w:rsidP="00D33C23">
      <w:pPr>
        <w:tabs>
          <w:tab w:val="left" w:pos="360"/>
        </w:tabs>
        <w:spacing w:before="24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lastRenderedPageBreak/>
        <w:tab/>
      </w:r>
      <w:r w:rsidR="004D6AA2">
        <w:rPr>
          <w:rFonts w:ascii="TH SarabunPSK" w:hAnsi="TH SarabunPSK" w:cs="TH SarabunPSK" w:hint="cs"/>
          <w:sz w:val="28"/>
          <w:cs/>
        </w:rPr>
        <w:t>20</w:t>
      </w:r>
      <w:r w:rsidR="00DF7E87" w:rsidRPr="00443773">
        <w:rPr>
          <w:rFonts w:ascii="TH SarabunPSK" w:hAnsi="TH SarabunPSK" w:cs="TH SarabunPSK"/>
          <w:sz w:val="28"/>
          <w:cs/>
        </w:rPr>
        <w:t xml:space="preserve">.2    แผนการใช้จ่ายงบประมาณของโครงการ ปีงบประมาณ </w:t>
      </w:r>
      <w:r w:rsidR="006F3592">
        <w:rPr>
          <w:rFonts w:ascii="TH SarabunPSK" w:hAnsi="TH SarabunPSK" w:cs="TH SarabunPSK" w:hint="cs"/>
          <w:sz w:val="28"/>
          <w:cs/>
        </w:rPr>
        <w:t xml:space="preserve"> 256</w:t>
      </w:r>
      <w:r w:rsidR="001F7AA3">
        <w:rPr>
          <w:rFonts w:ascii="TH SarabunPSK" w:hAnsi="TH SarabunPSK" w:cs="TH SarabunPSK" w:hint="cs"/>
          <w:sz w:val="28"/>
          <w:cs/>
        </w:rPr>
        <w:t>..</w:t>
      </w:r>
      <w:r w:rsidR="008635BB">
        <w:rPr>
          <w:rFonts w:ascii="TH SarabunPSK" w:hAnsi="TH SarabunPSK" w:cs="TH SarabunPSK" w:hint="cs"/>
          <w:sz w:val="28"/>
          <w:cs/>
        </w:rPr>
        <w:t xml:space="preserve"> </w:t>
      </w:r>
      <w:r w:rsidR="00DF7E87" w:rsidRPr="00443773">
        <w:rPr>
          <w:rFonts w:ascii="TH SarabunPSK" w:hAnsi="TH SarabunPSK" w:cs="TH SarabunPSK"/>
          <w:sz w:val="28"/>
          <w:cs/>
        </w:rPr>
        <w:t>(เพื่อประโยชน์ในการประมาณการการใช้เงินแต่ละงวดของปีงบประมาณ)</w:t>
      </w:r>
    </w:p>
    <w:tbl>
      <w:tblPr>
        <w:tblW w:w="98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66"/>
        <w:gridCol w:w="797"/>
        <w:gridCol w:w="898"/>
        <w:gridCol w:w="900"/>
        <w:gridCol w:w="900"/>
        <w:gridCol w:w="900"/>
        <w:gridCol w:w="900"/>
        <w:gridCol w:w="900"/>
        <w:gridCol w:w="900"/>
        <w:gridCol w:w="900"/>
      </w:tblGrid>
      <w:tr w:rsidR="00DF7E87" w:rsidRPr="00C00AF5" w14:paraId="2CCEADDB" w14:textId="77777777" w:rsidTr="00604C52">
        <w:trPr>
          <w:trHeight w:val="551"/>
          <w:tblHeader/>
        </w:trPr>
        <w:tc>
          <w:tcPr>
            <w:tcW w:w="1866" w:type="dxa"/>
            <w:tcBorders>
              <w:bottom w:val="single" w:sz="4" w:space="0" w:color="auto"/>
            </w:tcBorders>
            <w:vAlign w:val="center"/>
          </w:tcPr>
          <w:p w14:paraId="69D1536F" w14:textId="35151525" w:rsidR="00DF7E87" w:rsidRPr="00294CA7" w:rsidRDefault="00294CA7" w:rsidP="00294CA7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294CA7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กิจกรรม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1E7ACAA8" w14:textId="77777777" w:rsidR="00151F20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งบ</w:t>
            </w:r>
          </w:p>
          <w:p w14:paraId="67BD46C7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ประมาณทั้งหมด</w:t>
            </w:r>
          </w:p>
          <w:p w14:paraId="63511F86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(บาท)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3A3352B6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เดือนที่ 1</w:t>
            </w:r>
          </w:p>
          <w:p w14:paraId="5DF8F3B2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ชื่อเดือน</w:t>
            </w:r>
          </w:p>
          <w:p w14:paraId="32A9DCDD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............</w:t>
            </w:r>
          </w:p>
          <w:p w14:paraId="398AE506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(บาท)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080EFBF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เดือนที่ 2</w:t>
            </w:r>
          </w:p>
          <w:p w14:paraId="0D7A40B1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ชื่อเดือน</w:t>
            </w:r>
          </w:p>
          <w:p w14:paraId="261072A9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............</w:t>
            </w:r>
          </w:p>
          <w:p w14:paraId="600B8540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(บาท)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503C982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เดือนที่ 3</w:t>
            </w:r>
          </w:p>
          <w:p w14:paraId="6D565139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ชื่อเดือน</w:t>
            </w:r>
          </w:p>
          <w:p w14:paraId="2376DF1C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............</w:t>
            </w:r>
          </w:p>
          <w:p w14:paraId="225A0220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(บาท)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2104E01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เดือนที่ 4</w:t>
            </w:r>
          </w:p>
          <w:p w14:paraId="768D6808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ชื่อเดือน</w:t>
            </w:r>
          </w:p>
          <w:p w14:paraId="29DCFBDC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............</w:t>
            </w:r>
          </w:p>
          <w:p w14:paraId="1DB6F1A1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(บาท)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E6064A4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เดือนที่ 5</w:t>
            </w:r>
          </w:p>
          <w:p w14:paraId="23018F11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ชื่อเดือน</w:t>
            </w:r>
          </w:p>
          <w:p w14:paraId="0DDA4E74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............</w:t>
            </w:r>
          </w:p>
          <w:p w14:paraId="0B00725D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(บาท)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B30126F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เดือนที่ 6</w:t>
            </w:r>
          </w:p>
          <w:p w14:paraId="6E3FEC16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ชื่อเดือน</w:t>
            </w:r>
          </w:p>
          <w:p w14:paraId="2550F7F0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............</w:t>
            </w:r>
          </w:p>
          <w:p w14:paraId="2E44740D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(บาท)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324E39A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เดือนที่ 7</w:t>
            </w:r>
          </w:p>
          <w:p w14:paraId="093C4C5D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ชื่อเดือน</w:t>
            </w:r>
          </w:p>
          <w:p w14:paraId="694A2ED9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............</w:t>
            </w:r>
          </w:p>
          <w:p w14:paraId="5DF43B55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(บาท)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D95196C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เดือนที่ 8</w:t>
            </w:r>
          </w:p>
          <w:p w14:paraId="5BFD3380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ชื่อเดือน</w:t>
            </w:r>
          </w:p>
          <w:p w14:paraId="1BADABAA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>............</w:t>
            </w:r>
          </w:p>
          <w:p w14:paraId="709F5D64" w14:textId="77777777" w:rsidR="00DF7E87" w:rsidRPr="00C00AF5" w:rsidRDefault="00DF7E87" w:rsidP="00C00AF5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(บาท)</w:t>
            </w:r>
          </w:p>
        </w:tc>
      </w:tr>
      <w:tr w:rsidR="00DF7E87" w:rsidRPr="00294CA7" w14:paraId="3C5833AA" w14:textId="77777777" w:rsidTr="00604C52">
        <w:trPr>
          <w:trHeight w:val="126"/>
        </w:trPr>
        <w:tc>
          <w:tcPr>
            <w:tcW w:w="1866" w:type="dxa"/>
            <w:tcBorders>
              <w:bottom w:val="nil"/>
            </w:tcBorders>
          </w:tcPr>
          <w:p w14:paraId="0FF06D06" w14:textId="77777777" w:rsidR="00DF7E87" w:rsidRPr="00294CA7" w:rsidRDefault="00DF7E87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294CA7">
              <w:rPr>
                <w:rFonts w:ascii="TH SarabunPSK" w:hAnsi="TH SarabunPSK" w:cs="TH SarabunPSK"/>
                <w:b/>
                <w:bCs/>
                <w:szCs w:val="24"/>
              </w:rPr>
              <w:t xml:space="preserve">1. </w:t>
            </w:r>
            <w:r w:rsidR="005C670B" w:rsidRPr="00294CA7">
              <w:rPr>
                <w:rFonts w:ascii="TH SarabunPSK" w:hAnsi="TH SarabunPSK" w:cs="TH SarabunPSK"/>
                <w:b/>
                <w:bCs/>
                <w:szCs w:val="24"/>
                <w:cs/>
              </w:rPr>
              <w:t>การเตรียมการ</w:t>
            </w:r>
          </w:p>
        </w:tc>
        <w:tc>
          <w:tcPr>
            <w:tcW w:w="796" w:type="dxa"/>
            <w:tcBorders>
              <w:bottom w:val="nil"/>
            </w:tcBorders>
          </w:tcPr>
          <w:p w14:paraId="15933714" w14:textId="77777777" w:rsidR="00DF7E87" w:rsidRPr="00294CA7" w:rsidRDefault="00DF7E87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14:paraId="4BB4C113" w14:textId="77777777" w:rsidR="00DF7E87" w:rsidRPr="00294CA7" w:rsidRDefault="00DF7E87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705FC254" w14:textId="77777777" w:rsidR="00DF7E87" w:rsidRPr="00294CA7" w:rsidRDefault="00DF7E87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24AEF4D9" w14:textId="77777777" w:rsidR="00DF7E87" w:rsidRPr="00294CA7" w:rsidRDefault="00DF7E87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66F3E4B3" w14:textId="77777777" w:rsidR="00DF7E87" w:rsidRPr="00294CA7" w:rsidRDefault="00DF7E87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359985E3" w14:textId="77777777" w:rsidR="00DF7E87" w:rsidRPr="00294CA7" w:rsidRDefault="00DF7E87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DB22DA7" w14:textId="77777777" w:rsidR="00DF7E87" w:rsidRPr="00294CA7" w:rsidRDefault="00DF7E87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178E57DB" w14:textId="77777777" w:rsidR="00DF7E87" w:rsidRPr="00294CA7" w:rsidRDefault="00DF7E87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4ACD2D85" w14:textId="77777777" w:rsidR="00DF7E87" w:rsidRPr="00294CA7" w:rsidRDefault="00DF7E87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C670B" w:rsidRPr="00C00AF5" w14:paraId="58324B7F" w14:textId="77777777" w:rsidTr="00604C52">
        <w:trPr>
          <w:trHeight w:val="340"/>
        </w:trPr>
        <w:tc>
          <w:tcPr>
            <w:tcW w:w="1866" w:type="dxa"/>
            <w:tcBorders>
              <w:top w:val="nil"/>
              <w:bottom w:val="dashed" w:sz="4" w:space="0" w:color="auto"/>
            </w:tcBorders>
          </w:tcPr>
          <w:p w14:paraId="1EC2CD43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 1.1</w:t>
            </w:r>
          </w:p>
        </w:tc>
        <w:tc>
          <w:tcPr>
            <w:tcW w:w="796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32494846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highlight w:val="lightGray"/>
              </w:rPr>
            </w:pPr>
          </w:p>
        </w:tc>
        <w:tc>
          <w:tcPr>
            <w:tcW w:w="898" w:type="dxa"/>
            <w:tcBorders>
              <w:top w:val="nil"/>
              <w:bottom w:val="dashed" w:sz="4" w:space="0" w:color="auto"/>
            </w:tcBorders>
          </w:tcPr>
          <w:p w14:paraId="40668377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37CE447F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7F2694EC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062C2B4E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678615B1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1DFB16A6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44A08EA2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5E8CBCC2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</w:tr>
      <w:tr w:rsidR="005C670B" w:rsidRPr="00C00AF5" w14:paraId="21493B48" w14:textId="77777777" w:rsidTr="00604C52">
        <w:trPr>
          <w:trHeight w:val="340"/>
        </w:trPr>
        <w:tc>
          <w:tcPr>
            <w:tcW w:w="1866" w:type="dxa"/>
            <w:tcBorders>
              <w:top w:val="dashed" w:sz="4" w:space="0" w:color="auto"/>
              <w:bottom w:val="dashed" w:sz="4" w:space="0" w:color="auto"/>
            </w:tcBorders>
          </w:tcPr>
          <w:p w14:paraId="1C872BFE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 1.2 </w:t>
            </w: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8AF757C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highlight w:val="lightGray"/>
              </w:rPr>
            </w:pPr>
          </w:p>
        </w:tc>
        <w:tc>
          <w:tcPr>
            <w:tcW w:w="898" w:type="dxa"/>
            <w:tcBorders>
              <w:top w:val="dashed" w:sz="4" w:space="0" w:color="auto"/>
              <w:bottom w:val="dashed" w:sz="4" w:space="0" w:color="auto"/>
            </w:tcBorders>
          </w:tcPr>
          <w:p w14:paraId="4E3AD117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41743E4A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23867C0B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79517FB2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469CB75D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0533539D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1D1B65EF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3F2248A2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</w:tr>
      <w:tr w:rsidR="005C670B" w:rsidRPr="00C00AF5" w14:paraId="4D11CC4B" w14:textId="77777777" w:rsidTr="00604C52">
        <w:trPr>
          <w:trHeight w:val="340"/>
        </w:trPr>
        <w:tc>
          <w:tcPr>
            <w:tcW w:w="1866" w:type="dxa"/>
            <w:tcBorders>
              <w:top w:val="dashed" w:sz="4" w:space="0" w:color="auto"/>
              <w:bottom w:val="dashed" w:sz="4" w:space="0" w:color="auto"/>
            </w:tcBorders>
          </w:tcPr>
          <w:p w14:paraId="1173F720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 1.3 </w:t>
            </w: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8DC426B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highlight w:val="lightGray"/>
              </w:rPr>
            </w:pPr>
          </w:p>
        </w:tc>
        <w:tc>
          <w:tcPr>
            <w:tcW w:w="898" w:type="dxa"/>
            <w:tcBorders>
              <w:top w:val="dashed" w:sz="4" w:space="0" w:color="auto"/>
              <w:bottom w:val="dashed" w:sz="4" w:space="0" w:color="auto"/>
            </w:tcBorders>
          </w:tcPr>
          <w:p w14:paraId="24ECDAC4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2D914727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3963749E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377D95E2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67EBD9B0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5E0B25EE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6CBAF200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5AE2E255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</w:tr>
      <w:tr w:rsidR="005C670B" w:rsidRPr="00C00AF5" w14:paraId="068C6AC7" w14:textId="77777777" w:rsidTr="00604C52">
        <w:trPr>
          <w:trHeight w:val="340"/>
        </w:trPr>
        <w:tc>
          <w:tcPr>
            <w:tcW w:w="1866" w:type="dxa"/>
            <w:tcBorders>
              <w:top w:val="dashed" w:sz="4" w:space="0" w:color="auto"/>
              <w:bottom w:val="dashed" w:sz="4" w:space="0" w:color="auto"/>
            </w:tcBorders>
          </w:tcPr>
          <w:p w14:paraId="3ED724ED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 1.4 </w:t>
            </w: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EB05D1B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highlight w:val="lightGray"/>
              </w:rPr>
            </w:pPr>
          </w:p>
        </w:tc>
        <w:tc>
          <w:tcPr>
            <w:tcW w:w="898" w:type="dxa"/>
            <w:tcBorders>
              <w:top w:val="dashed" w:sz="4" w:space="0" w:color="auto"/>
              <w:bottom w:val="dashed" w:sz="4" w:space="0" w:color="auto"/>
            </w:tcBorders>
          </w:tcPr>
          <w:p w14:paraId="2EF0B9D0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641534B5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1C93DCEC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6F8F030D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5C750833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10C87DBF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768CCD78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12B36092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</w:tr>
      <w:tr w:rsidR="005C670B" w:rsidRPr="00C00AF5" w14:paraId="0A696B30" w14:textId="77777777" w:rsidTr="00604C52">
        <w:trPr>
          <w:trHeight w:val="340"/>
        </w:trPr>
        <w:tc>
          <w:tcPr>
            <w:tcW w:w="1866" w:type="dxa"/>
            <w:tcBorders>
              <w:top w:val="dashed" w:sz="4" w:space="0" w:color="auto"/>
              <w:bottom w:val="dashed" w:sz="4" w:space="0" w:color="auto"/>
            </w:tcBorders>
          </w:tcPr>
          <w:p w14:paraId="53E90E70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 1.5</w:t>
            </w: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EDBB6BB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highlight w:val="lightGray"/>
              </w:rPr>
            </w:pPr>
          </w:p>
        </w:tc>
        <w:tc>
          <w:tcPr>
            <w:tcW w:w="898" w:type="dxa"/>
            <w:tcBorders>
              <w:top w:val="dashed" w:sz="4" w:space="0" w:color="auto"/>
              <w:bottom w:val="dashed" w:sz="4" w:space="0" w:color="auto"/>
            </w:tcBorders>
          </w:tcPr>
          <w:p w14:paraId="3DFDE7D2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50B32C7E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04BEC960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2640150F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0374A83C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2D66B9B9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58EFC353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01252E2F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</w:tr>
      <w:tr w:rsidR="005C670B" w:rsidRPr="00294CA7" w14:paraId="38E4070A" w14:textId="77777777" w:rsidTr="00604C52">
        <w:trPr>
          <w:trHeight w:val="181"/>
        </w:trPr>
        <w:tc>
          <w:tcPr>
            <w:tcW w:w="1866" w:type="dxa"/>
            <w:tcBorders>
              <w:bottom w:val="nil"/>
            </w:tcBorders>
          </w:tcPr>
          <w:p w14:paraId="0941C711" w14:textId="77777777" w:rsidR="005C670B" w:rsidRPr="00294CA7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294CA7">
              <w:rPr>
                <w:rFonts w:ascii="TH SarabunPSK" w:hAnsi="TH SarabunPSK" w:cs="TH SarabunPSK"/>
                <w:b/>
                <w:bCs/>
                <w:szCs w:val="24"/>
                <w:cs/>
              </w:rPr>
              <w:t>2. การดำเนินงาน</w:t>
            </w:r>
          </w:p>
        </w:tc>
        <w:tc>
          <w:tcPr>
            <w:tcW w:w="796" w:type="dxa"/>
            <w:tcBorders>
              <w:bottom w:val="nil"/>
            </w:tcBorders>
            <w:shd w:val="clear" w:color="auto" w:fill="auto"/>
          </w:tcPr>
          <w:p w14:paraId="3B7E7FC0" w14:textId="77777777" w:rsidR="005C670B" w:rsidRPr="00294CA7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  <w:highlight w:val="lightGray"/>
              </w:rPr>
            </w:pPr>
          </w:p>
        </w:tc>
        <w:tc>
          <w:tcPr>
            <w:tcW w:w="898" w:type="dxa"/>
            <w:tcBorders>
              <w:bottom w:val="nil"/>
            </w:tcBorders>
          </w:tcPr>
          <w:p w14:paraId="7EF7BD27" w14:textId="77777777" w:rsidR="005C670B" w:rsidRPr="00294CA7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012085F2" w14:textId="77777777" w:rsidR="005C670B" w:rsidRPr="00294CA7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7BF434B" w14:textId="77777777" w:rsidR="005C670B" w:rsidRPr="00294CA7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F857ECB" w14:textId="77777777" w:rsidR="005C670B" w:rsidRPr="00294CA7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1F5E224A" w14:textId="77777777" w:rsidR="005C670B" w:rsidRPr="00294CA7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795643FA" w14:textId="77777777" w:rsidR="005C670B" w:rsidRPr="00294CA7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7D7AB884" w14:textId="77777777" w:rsidR="005C670B" w:rsidRPr="00294CA7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680592F7" w14:textId="77777777" w:rsidR="005C670B" w:rsidRPr="00294CA7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C670B" w:rsidRPr="00C00AF5" w14:paraId="6F286AB4" w14:textId="77777777" w:rsidTr="00604C52">
        <w:trPr>
          <w:trHeight w:val="340"/>
        </w:trPr>
        <w:tc>
          <w:tcPr>
            <w:tcW w:w="1866" w:type="dxa"/>
            <w:tcBorders>
              <w:top w:val="nil"/>
              <w:bottom w:val="dashed" w:sz="4" w:space="0" w:color="auto"/>
            </w:tcBorders>
          </w:tcPr>
          <w:p w14:paraId="1EEEE765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 2.1</w:t>
            </w:r>
          </w:p>
        </w:tc>
        <w:tc>
          <w:tcPr>
            <w:tcW w:w="796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4E2FE296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highlight w:val="lightGray"/>
              </w:rPr>
            </w:pPr>
          </w:p>
        </w:tc>
        <w:tc>
          <w:tcPr>
            <w:tcW w:w="898" w:type="dxa"/>
            <w:tcBorders>
              <w:top w:val="nil"/>
              <w:bottom w:val="dashed" w:sz="4" w:space="0" w:color="auto"/>
            </w:tcBorders>
          </w:tcPr>
          <w:p w14:paraId="1E14669E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0FB171E0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256A53E0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7B20865F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29CFEE16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28ED9A56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3E468EA3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33DAE24D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</w:tr>
      <w:tr w:rsidR="005C670B" w:rsidRPr="00C00AF5" w14:paraId="234574BB" w14:textId="77777777" w:rsidTr="00604C52">
        <w:trPr>
          <w:trHeight w:val="340"/>
        </w:trPr>
        <w:tc>
          <w:tcPr>
            <w:tcW w:w="1866" w:type="dxa"/>
            <w:tcBorders>
              <w:top w:val="dashed" w:sz="4" w:space="0" w:color="auto"/>
              <w:bottom w:val="dashed" w:sz="4" w:space="0" w:color="auto"/>
            </w:tcBorders>
          </w:tcPr>
          <w:p w14:paraId="7C926736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 2.2 </w:t>
            </w: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78E6B25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highlight w:val="lightGray"/>
              </w:rPr>
            </w:pPr>
          </w:p>
        </w:tc>
        <w:tc>
          <w:tcPr>
            <w:tcW w:w="898" w:type="dxa"/>
            <w:tcBorders>
              <w:top w:val="dashed" w:sz="4" w:space="0" w:color="auto"/>
              <w:bottom w:val="dashed" w:sz="4" w:space="0" w:color="auto"/>
            </w:tcBorders>
          </w:tcPr>
          <w:p w14:paraId="4DB12CE7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2114782E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29534385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7A5211BD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397F8A5A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6CEB80ED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21BDE2F6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0CB8A959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</w:tr>
      <w:tr w:rsidR="00E24D1C" w:rsidRPr="00C00AF5" w14:paraId="601930A4" w14:textId="77777777" w:rsidTr="00604C52">
        <w:trPr>
          <w:trHeight w:val="340"/>
        </w:trPr>
        <w:tc>
          <w:tcPr>
            <w:tcW w:w="1866" w:type="dxa"/>
            <w:tcBorders>
              <w:top w:val="dashed" w:sz="4" w:space="0" w:color="auto"/>
              <w:bottom w:val="dashed" w:sz="4" w:space="0" w:color="auto"/>
            </w:tcBorders>
          </w:tcPr>
          <w:p w14:paraId="43BD081B" w14:textId="34138A87" w:rsidR="00E24D1C" w:rsidRPr="00C00AF5" w:rsidRDefault="00E24D1C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</w:p>
        </w:tc>
        <w:tc>
          <w:tcPr>
            <w:tcW w:w="79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5ECC435" w14:textId="77777777" w:rsidR="00E24D1C" w:rsidRPr="00C00AF5" w:rsidRDefault="00E24D1C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highlight w:val="lightGray"/>
              </w:rPr>
            </w:pPr>
          </w:p>
        </w:tc>
        <w:tc>
          <w:tcPr>
            <w:tcW w:w="898" w:type="dxa"/>
            <w:tcBorders>
              <w:top w:val="dashed" w:sz="4" w:space="0" w:color="auto"/>
              <w:bottom w:val="dashed" w:sz="4" w:space="0" w:color="auto"/>
            </w:tcBorders>
          </w:tcPr>
          <w:p w14:paraId="272FFB46" w14:textId="77777777" w:rsidR="00E24D1C" w:rsidRPr="00C00AF5" w:rsidRDefault="00E24D1C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76C773FC" w14:textId="77777777" w:rsidR="00E24D1C" w:rsidRPr="00C00AF5" w:rsidRDefault="00E24D1C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5CB9764B" w14:textId="77777777" w:rsidR="00E24D1C" w:rsidRPr="00C00AF5" w:rsidRDefault="00E24D1C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51FBFCE0" w14:textId="77777777" w:rsidR="00E24D1C" w:rsidRPr="00C00AF5" w:rsidRDefault="00E24D1C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4B211137" w14:textId="77777777" w:rsidR="00E24D1C" w:rsidRPr="00C00AF5" w:rsidRDefault="00E24D1C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4E9E3DC7" w14:textId="77777777" w:rsidR="00E24D1C" w:rsidRPr="00C00AF5" w:rsidRDefault="00E24D1C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27B4CA1F" w14:textId="77777777" w:rsidR="00E24D1C" w:rsidRPr="00C00AF5" w:rsidRDefault="00E24D1C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  <w:bottom w:val="dashed" w:sz="4" w:space="0" w:color="auto"/>
            </w:tcBorders>
          </w:tcPr>
          <w:p w14:paraId="5DBABE08" w14:textId="77777777" w:rsidR="00E24D1C" w:rsidRPr="00C00AF5" w:rsidRDefault="00E24D1C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</w:tr>
      <w:tr w:rsidR="00376208" w:rsidRPr="00294CA7" w14:paraId="395FA474" w14:textId="77777777" w:rsidTr="00604C52">
        <w:trPr>
          <w:trHeight w:val="179"/>
        </w:trPr>
        <w:tc>
          <w:tcPr>
            <w:tcW w:w="2663" w:type="dxa"/>
            <w:gridSpan w:val="2"/>
            <w:tcBorders>
              <w:bottom w:val="nil"/>
            </w:tcBorders>
          </w:tcPr>
          <w:p w14:paraId="3DBA2FBF" w14:textId="7F5683D8" w:rsidR="00376208" w:rsidRPr="00294CA7" w:rsidRDefault="00376208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  <w:highlight w:val="lightGray"/>
              </w:rPr>
            </w:pPr>
            <w:r w:rsidRPr="00294CA7">
              <w:rPr>
                <w:rFonts w:ascii="TH SarabunPSK" w:hAnsi="TH SarabunPSK" w:cs="TH SarabunPSK"/>
                <w:b/>
                <w:bCs/>
                <w:szCs w:val="24"/>
                <w:cs/>
              </w:rPr>
              <w:t>3. การประเมินผล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และสรุปผล</w:t>
            </w:r>
          </w:p>
        </w:tc>
        <w:tc>
          <w:tcPr>
            <w:tcW w:w="898" w:type="dxa"/>
            <w:tcBorders>
              <w:bottom w:val="nil"/>
            </w:tcBorders>
          </w:tcPr>
          <w:p w14:paraId="2AC68DE0" w14:textId="77777777" w:rsidR="00376208" w:rsidRPr="00294CA7" w:rsidRDefault="00376208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1E3D9BE6" w14:textId="77777777" w:rsidR="00376208" w:rsidRPr="00294CA7" w:rsidRDefault="00376208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3C929202" w14:textId="77777777" w:rsidR="00376208" w:rsidRPr="00294CA7" w:rsidRDefault="00376208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DF82D31" w14:textId="77777777" w:rsidR="00376208" w:rsidRPr="00294CA7" w:rsidRDefault="00376208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14EAA22C" w14:textId="77777777" w:rsidR="00376208" w:rsidRPr="00294CA7" w:rsidRDefault="00376208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085C1EA5" w14:textId="77777777" w:rsidR="00376208" w:rsidRPr="00294CA7" w:rsidRDefault="00376208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51105D4F" w14:textId="77777777" w:rsidR="00376208" w:rsidRPr="00294CA7" w:rsidRDefault="00376208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900" w:type="dxa"/>
            <w:tcBorders>
              <w:bottom w:val="nil"/>
            </w:tcBorders>
          </w:tcPr>
          <w:p w14:paraId="7BD87078" w14:textId="77777777" w:rsidR="00376208" w:rsidRPr="00294CA7" w:rsidRDefault="00376208" w:rsidP="00C00AF5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</w:tr>
      <w:tr w:rsidR="005C670B" w:rsidRPr="00C00AF5" w14:paraId="220096E4" w14:textId="77777777" w:rsidTr="00604C52">
        <w:trPr>
          <w:trHeight w:val="340"/>
        </w:trPr>
        <w:tc>
          <w:tcPr>
            <w:tcW w:w="1866" w:type="dxa"/>
            <w:tcBorders>
              <w:top w:val="nil"/>
              <w:bottom w:val="dashed" w:sz="4" w:space="0" w:color="auto"/>
            </w:tcBorders>
          </w:tcPr>
          <w:p w14:paraId="2534CF88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3.1</w:t>
            </w:r>
            <w:r w:rsidRPr="00C00AF5">
              <w:rPr>
                <w:rFonts w:ascii="TH SarabunPSK" w:hAnsi="TH SarabunPSK" w:cs="TH SarabunPSK"/>
                <w:szCs w:val="24"/>
              </w:rPr>
              <w:tab/>
            </w:r>
          </w:p>
        </w:tc>
        <w:tc>
          <w:tcPr>
            <w:tcW w:w="796" w:type="dxa"/>
            <w:tcBorders>
              <w:top w:val="nil"/>
              <w:bottom w:val="dashed" w:sz="4" w:space="0" w:color="auto"/>
            </w:tcBorders>
            <w:shd w:val="clear" w:color="auto" w:fill="auto"/>
          </w:tcPr>
          <w:p w14:paraId="760A62A1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highlight w:val="lightGray"/>
              </w:rPr>
            </w:pPr>
          </w:p>
        </w:tc>
        <w:tc>
          <w:tcPr>
            <w:tcW w:w="898" w:type="dxa"/>
            <w:tcBorders>
              <w:top w:val="nil"/>
              <w:bottom w:val="dashed" w:sz="4" w:space="0" w:color="auto"/>
            </w:tcBorders>
          </w:tcPr>
          <w:p w14:paraId="0776AC9C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6EC8825C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1D3DEB46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6B77ACFA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6933D6C6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04C34FC3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53D7998C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nil"/>
              <w:bottom w:val="dashed" w:sz="4" w:space="0" w:color="auto"/>
            </w:tcBorders>
          </w:tcPr>
          <w:p w14:paraId="112A620F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</w:tr>
      <w:tr w:rsidR="005C670B" w:rsidRPr="00C00AF5" w14:paraId="2B1BEFD7" w14:textId="77777777" w:rsidTr="00604C52">
        <w:trPr>
          <w:trHeight w:val="353"/>
        </w:trPr>
        <w:tc>
          <w:tcPr>
            <w:tcW w:w="1866" w:type="dxa"/>
            <w:tcBorders>
              <w:top w:val="dashed" w:sz="4" w:space="0" w:color="auto"/>
            </w:tcBorders>
          </w:tcPr>
          <w:p w14:paraId="0BA98093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cs/>
              </w:rPr>
            </w:pPr>
            <w:r w:rsidRPr="00C00AF5">
              <w:rPr>
                <w:rFonts w:ascii="TH SarabunPSK" w:hAnsi="TH SarabunPSK" w:cs="TH SarabunPSK"/>
                <w:szCs w:val="24"/>
                <w:cs/>
              </w:rPr>
              <w:t xml:space="preserve"> 3.2 </w:t>
            </w:r>
          </w:p>
        </w:tc>
        <w:tc>
          <w:tcPr>
            <w:tcW w:w="796" w:type="dxa"/>
            <w:tcBorders>
              <w:top w:val="dashed" w:sz="4" w:space="0" w:color="auto"/>
            </w:tcBorders>
            <w:shd w:val="clear" w:color="auto" w:fill="auto"/>
          </w:tcPr>
          <w:p w14:paraId="00B62F6B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  <w:highlight w:val="lightGray"/>
              </w:rPr>
            </w:pPr>
          </w:p>
        </w:tc>
        <w:tc>
          <w:tcPr>
            <w:tcW w:w="898" w:type="dxa"/>
            <w:tcBorders>
              <w:top w:val="dashed" w:sz="4" w:space="0" w:color="auto"/>
            </w:tcBorders>
          </w:tcPr>
          <w:p w14:paraId="6845CF32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</w:tcBorders>
          </w:tcPr>
          <w:p w14:paraId="592A9B43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</w:tcBorders>
          </w:tcPr>
          <w:p w14:paraId="5293466F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</w:tcBorders>
          </w:tcPr>
          <w:p w14:paraId="7701FC25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</w:tcBorders>
          </w:tcPr>
          <w:p w14:paraId="2232FFE5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</w:tcBorders>
          </w:tcPr>
          <w:p w14:paraId="198FAFC3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</w:tcBorders>
          </w:tcPr>
          <w:p w14:paraId="38568ED4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900" w:type="dxa"/>
            <w:tcBorders>
              <w:top w:val="dashed" w:sz="4" w:space="0" w:color="auto"/>
            </w:tcBorders>
          </w:tcPr>
          <w:p w14:paraId="6BB21D53" w14:textId="77777777" w:rsidR="005C670B" w:rsidRPr="00C00AF5" w:rsidRDefault="005C670B" w:rsidP="00C00AF5">
            <w:pPr>
              <w:tabs>
                <w:tab w:val="left" w:pos="360"/>
              </w:tabs>
              <w:rPr>
                <w:rFonts w:ascii="TH SarabunPSK" w:hAnsi="TH SarabunPSK" w:cs="TH SarabunPSK"/>
                <w:szCs w:val="24"/>
              </w:rPr>
            </w:pPr>
          </w:p>
        </w:tc>
      </w:tr>
    </w:tbl>
    <w:p w14:paraId="69CCDA27" w14:textId="77777777" w:rsidR="00DF7E87" w:rsidRDefault="00DF7E87" w:rsidP="00DF7E87">
      <w:pPr>
        <w:tabs>
          <w:tab w:val="left" w:pos="360"/>
        </w:tabs>
        <w:rPr>
          <w:rFonts w:ascii="TH SarabunPSK" w:hAnsi="TH SarabunPSK" w:cs="TH SarabunPSK"/>
          <w:color w:val="FF0000"/>
          <w:sz w:val="28"/>
        </w:rPr>
      </w:pPr>
      <w:r w:rsidRPr="00443773">
        <w:rPr>
          <w:rFonts w:ascii="TH SarabunPSK" w:hAnsi="TH SarabunPSK" w:cs="TH SarabunPSK"/>
          <w:b/>
          <w:bCs/>
          <w:color w:val="FF0000"/>
          <w:sz w:val="28"/>
          <w:cs/>
        </w:rPr>
        <w:t>หมายเหตุ</w:t>
      </w:r>
      <w:r w:rsidRPr="00443773">
        <w:rPr>
          <w:rFonts w:ascii="TH SarabunPSK" w:hAnsi="TH SarabunPSK" w:cs="TH SarabunPSK"/>
          <w:b/>
          <w:bCs/>
          <w:color w:val="FF0000"/>
          <w:sz w:val="28"/>
        </w:rPr>
        <w:t xml:space="preserve"> :</w:t>
      </w:r>
      <w:r w:rsidRPr="00443773">
        <w:rPr>
          <w:rFonts w:ascii="TH SarabunPSK" w:hAnsi="TH SarabunPSK" w:cs="TH SarabunPSK"/>
          <w:color w:val="FF0000"/>
          <w:sz w:val="28"/>
        </w:rPr>
        <w:t xml:space="preserve"> </w:t>
      </w:r>
      <w:r w:rsidRPr="00443773">
        <w:rPr>
          <w:rFonts w:ascii="TH SarabunPSK" w:hAnsi="TH SarabunPSK" w:cs="TH SarabunPSK"/>
          <w:color w:val="FF0000"/>
          <w:sz w:val="28"/>
          <w:cs/>
        </w:rPr>
        <w:t>รายละเอียดค่าใช้จ่ายที่ดำเนินการตามโครงการ</w:t>
      </w:r>
      <w:r w:rsidR="00462478">
        <w:rPr>
          <w:rFonts w:ascii="TH SarabunPSK" w:hAnsi="TH SarabunPSK" w:cs="TH SarabunPSK"/>
          <w:color w:val="FF0000"/>
          <w:sz w:val="28"/>
        </w:rPr>
        <w:t xml:space="preserve"> </w:t>
      </w:r>
      <w:r w:rsidR="00462478" w:rsidRPr="00510C31">
        <w:rPr>
          <w:rFonts w:ascii="TH SarabunPSK" w:hAnsi="TH SarabunPSK" w:cs="TH SarabunPSK"/>
          <w:b/>
          <w:bCs/>
          <w:color w:val="FF0000"/>
          <w:sz w:val="28"/>
        </w:rPr>
        <w:t>*****</w:t>
      </w:r>
      <w:r w:rsidR="005761BD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462478" w:rsidRPr="00510C31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F27919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 xml:space="preserve">ดูรายละเอียดหน้าที่ </w:t>
      </w:r>
      <w:r w:rsidR="00590C2F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="006D1B62">
        <w:rPr>
          <w:rFonts w:ascii="TH SarabunPSK" w:hAnsi="TH SarabunPSK" w:cs="TH SarabunPSK" w:hint="cs"/>
          <w:b/>
          <w:bCs/>
          <w:color w:val="FF0000"/>
          <w:sz w:val="28"/>
          <w:cs/>
        </w:rPr>
        <w:t>12-13</w:t>
      </w:r>
      <w:r w:rsidR="00462478" w:rsidRPr="00510C31">
        <w:rPr>
          <w:rFonts w:ascii="TH SarabunPSK" w:hAnsi="TH SarabunPSK" w:cs="TH SarabunPSK"/>
          <w:b/>
          <w:bCs/>
          <w:color w:val="FF0000"/>
          <w:sz w:val="28"/>
        </w:rPr>
        <w:t>************</w:t>
      </w:r>
    </w:p>
    <w:p w14:paraId="72D9FC35" w14:textId="77777777" w:rsidR="00703723" w:rsidRDefault="00703723" w:rsidP="00DF7E87">
      <w:pPr>
        <w:tabs>
          <w:tab w:val="left" w:pos="360"/>
        </w:tabs>
        <w:rPr>
          <w:rFonts w:ascii="TH SarabunPSK" w:hAnsi="TH SarabunPSK" w:cs="TH SarabunPSK"/>
          <w:sz w:val="28"/>
        </w:rPr>
      </w:pPr>
      <w:r w:rsidRPr="00703723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รายละเอียดค่าใช้จ่าย</w:t>
      </w:r>
      <w:r w:rsidR="005761BD">
        <w:rPr>
          <w:rFonts w:ascii="TH SarabunPSK" w:hAnsi="TH SarabunPSK" w:cs="TH SarabunPSK"/>
          <w:b/>
          <w:bCs/>
          <w:color w:val="FF0000"/>
          <w:sz w:val="28"/>
        </w:rPr>
        <w:t xml:space="preserve"> - </w:t>
      </w:r>
      <w:r w:rsidR="005761BD" w:rsidRPr="00443773">
        <w:rPr>
          <w:rFonts w:ascii="TH SarabunPSK" w:hAnsi="TH SarabunPSK" w:cs="TH SarabunPSK"/>
          <w:b/>
          <w:bCs/>
          <w:color w:val="FF0000"/>
          <w:sz w:val="28"/>
          <w:cs/>
        </w:rPr>
        <w:t>กรุณาระบุ</w:t>
      </w:r>
      <w:r w:rsidR="005761B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รายละเอียด   </w:t>
      </w:r>
      <w:r w:rsidR="005761BD" w:rsidRPr="00443773">
        <w:rPr>
          <w:rFonts w:ascii="TH SarabunPSK" w:hAnsi="TH SarabunPSK" w:cs="TH SarabunPSK"/>
          <w:sz w:val="28"/>
          <w:cs/>
        </w:rPr>
        <w:t>หมวดค่าตอบแทน ใช้สอย และวัสดุ</w:t>
      </w:r>
      <w:r w:rsidR="005761BD">
        <w:rPr>
          <w:rFonts w:ascii="TH SarabunPSK" w:hAnsi="TH SarabunPSK" w:cs="TH SarabunPSK"/>
          <w:sz w:val="28"/>
        </w:rPr>
        <w:t xml:space="preserve"> </w:t>
      </w:r>
      <w:r w:rsidR="005761BD">
        <w:rPr>
          <w:rFonts w:ascii="TH SarabunPSK" w:hAnsi="TH SarabunPSK" w:cs="TH SarabunPSK" w:hint="cs"/>
          <w:sz w:val="28"/>
          <w:cs/>
        </w:rPr>
        <w:t>ให้เรียบร้อย</w:t>
      </w:r>
      <w:r w:rsidR="005761BD" w:rsidRPr="00443773">
        <w:rPr>
          <w:rFonts w:ascii="TH SarabunPSK" w:hAnsi="TH SarabunPSK" w:cs="TH SarabunPSK"/>
          <w:sz w:val="28"/>
        </w:rPr>
        <w:t xml:space="preserve">  </w:t>
      </w:r>
    </w:p>
    <w:p w14:paraId="2FAD68A1" w14:textId="5AEED61B" w:rsidR="00A30143" w:rsidRPr="00A30143" w:rsidRDefault="00A30143" w:rsidP="00A30143">
      <w:pPr>
        <w:tabs>
          <w:tab w:val="left" w:pos="360"/>
        </w:tabs>
        <w:jc w:val="center"/>
        <w:rPr>
          <w:rFonts w:ascii="TH SarabunPSK" w:hAnsi="TH SarabunPSK" w:cs="TH SarabunPSK"/>
          <w:b/>
          <w:bCs/>
          <w:sz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3"/>
        <w:gridCol w:w="2886"/>
        <w:gridCol w:w="4138"/>
        <w:gridCol w:w="9"/>
      </w:tblGrid>
      <w:tr w:rsidR="00DF7E87" w:rsidRPr="00443773" w14:paraId="0C343DEB" w14:textId="77777777" w:rsidTr="00424682">
        <w:trPr>
          <w:trHeight w:val="19"/>
          <w:tblHeader/>
        </w:trPr>
        <w:tc>
          <w:tcPr>
            <w:tcW w:w="10200" w:type="dxa"/>
            <w:gridSpan w:val="4"/>
          </w:tcPr>
          <w:p w14:paraId="7D825100" w14:textId="77777777" w:rsidR="00A37CCF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</w:rPr>
              <w:t xml:space="preserve">1.   </w:t>
            </w:r>
            <w:r w:rsidRPr="00443773">
              <w:rPr>
                <w:rFonts w:ascii="TH SarabunPSK" w:hAnsi="TH SarabunPSK" w:cs="TH SarabunPSK"/>
                <w:sz w:val="28"/>
                <w:cs/>
              </w:rPr>
              <w:t>หมวดค่าตอบแทน ใช้สอย และวัสดุ</w:t>
            </w:r>
            <w:r w:rsidR="004117FD" w:rsidRPr="00443773"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14:paraId="0B6A6869" w14:textId="77777777" w:rsidR="00DF7E87" w:rsidRPr="00443773" w:rsidRDefault="004117FD" w:rsidP="00396D56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(กรุณาระบุ</w:t>
            </w:r>
            <w:r w:rsidR="00A37CCF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รายละเอียด   เช่น  ค่าตอบแทน </w:t>
            </w:r>
            <w:r w:rsidR="00396D56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–</w:t>
            </w:r>
            <w:r w:rsidR="00A37CCF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ค่าอาหาร</w:t>
            </w:r>
            <w:r w:rsidR="00396D56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</w:t>
            </w:r>
            <w:r w:rsidR="00C371BA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จำนวน 2 คน </w:t>
            </w:r>
            <w:r w:rsidR="00C371BA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x </w:t>
            </w:r>
            <w:r w:rsidR="00396D5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….</w:t>
            </w:r>
            <w:r w:rsidR="00C371BA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 บาท</w:t>
            </w:r>
            <w:r w:rsidR="00C371BA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x 2 </w:t>
            </w:r>
            <w:r w:rsidR="00A37CCF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วัน</w:t>
            </w:r>
            <w:r w:rsidR="00A37CCF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=</w:t>
            </w:r>
            <w:r w:rsidR="00396D56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…….</w:t>
            </w:r>
            <w:r w:rsidR="00C371BA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  </w:t>
            </w:r>
            <w:r w:rsidR="00A37CCF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บาท </w:t>
            </w:r>
            <w:r w:rsidR="00C371BA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เป็นต้น</w:t>
            </w:r>
            <w:r w:rsidRPr="00443773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)</w:t>
            </w:r>
          </w:p>
        </w:tc>
      </w:tr>
      <w:tr w:rsidR="00DF7E87" w:rsidRPr="00443773" w14:paraId="717D5B80" w14:textId="77777777" w:rsidTr="00424682">
        <w:trPr>
          <w:gridAfter w:val="1"/>
          <w:wAfter w:w="9" w:type="dxa"/>
          <w:trHeight w:val="37"/>
          <w:tblHeader/>
        </w:trPr>
        <w:tc>
          <w:tcPr>
            <w:tcW w:w="2930" w:type="dxa"/>
            <w:tcBorders>
              <w:bottom w:val="nil"/>
            </w:tcBorders>
          </w:tcPr>
          <w:p w14:paraId="4B381592" w14:textId="77777777" w:rsidR="00462478" w:rsidRPr="00703723" w:rsidRDefault="00DF7E87" w:rsidP="005E15F0">
            <w:pPr>
              <w:numPr>
                <w:ilvl w:val="1"/>
                <w:numId w:val="7"/>
              </w:numPr>
              <w:tabs>
                <w:tab w:val="left" w:pos="36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443773">
              <w:rPr>
                <w:rFonts w:ascii="TH SarabunPSK" w:hAnsi="TH SarabunPSK" w:cs="TH SarabunPSK"/>
                <w:sz w:val="26"/>
                <w:szCs w:val="26"/>
                <w:cs/>
              </w:rPr>
              <w:t>ค่าตอบแทน</w:t>
            </w:r>
            <w:r w:rsidR="00462478">
              <w:rPr>
                <w:rFonts w:ascii="TH SarabunPSK" w:hAnsi="TH SarabunPSK" w:cs="TH SarabunPSK"/>
                <w:sz w:val="26"/>
                <w:szCs w:val="26"/>
              </w:rPr>
              <w:t xml:space="preserve"> :  </w:t>
            </w:r>
          </w:p>
        </w:tc>
        <w:tc>
          <w:tcPr>
            <w:tcW w:w="2974" w:type="dxa"/>
            <w:tcBorders>
              <w:bottom w:val="nil"/>
            </w:tcBorders>
          </w:tcPr>
          <w:p w14:paraId="41A05A88" w14:textId="77777777" w:rsidR="00462478" w:rsidRPr="00443773" w:rsidRDefault="00462478" w:rsidP="00703723">
            <w:pPr>
              <w:tabs>
                <w:tab w:val="left" w:pos="36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1.2  </w:t>
            </w:r>
            <w:r w:rsidR="00DF7E87" w:rsidRPr="00443773">
              <w:rPr>
                <w:rFonts w:ascii="TH SarabunPSK" w:hAnsi="TH SarabunPSK" w:cs="TH SarabunPSK"/>
                <w:sz w:val="26"/>
                <w:szCs w:val="26"/>
                <w:cs/>
              </w:rPr>
              <w:t>ค่าวัสดุ</w:t>
            </w:r>
          </w:p>
        </w:tc>
        <w:tc>
          <w:tcPr>
            <w:tcW w:w="4287" w:type="dxa"/>
            <w:tcBorders>
              <w:bottom w:val="nil"/>
            </w:tcBorders>
          </w:tcPr>
          <w:p w14:paraId="3FBDDABD" w14:textId="77777777" w:rsidR="00DF7E87" w:rsidRPr="00443773" w:rsidRDefault="00462478" w:rsidP="00703723">
            <w:pPr>
              <w:tabs>
                <w:tab w:val="left" w:pos="360"/>
              </w:tabs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1.3  </w:t>
            </w:r>
            <w:r w:rsidR="00DF7E87" w:rsidRPr="00443773">
              <w:rPr>
                <w:rFonts w:ascii="TH SarabunPSK" w:hAnsi="TH SarabunPSK" w:cs="TH SarabunPSK"/>
                <w:sz w:val="26"/>
                <w:szCs w:val="26"/>
                <w:cs/>
              </w:rPr>
              <w:t>ค่าใช้สอย</w:t>
            </w:r>
          </w:p>
        </w:tc>
      </w:tr>
      <w:tr w:rsidR="00703723" w:rsidRPr="00443773" w14:paraId="5FB7078B" w14:textId="77777777" w:rsidTr="00424682">
        <w:trPr>
          <w:gridAfter w:val="1"/>
          <w:wAfter w:w="9" w:type="dxa"/>
          <w:trHeight w:val="146"/>
        </w:trPr>
        <w:tc>
          <w:tcPr>
            <w:tcW w:w="2930" w:type="dxa"/>
            <w:tcBorders>
              <w:top w:val="nil"/>
              <w:bottom w:val="single" w:sz="4" w:space="0" w:color="auto"/>
            </w:tcBorders>
          </w:tcPr>
          <w:p w14:paraId="712C2B58" w14:textId="77777777" w:rsidR="002C52FA" w:rsidRPr="00396D56" w:rsidRDefault="00703723" w:rsidP="00892E38">
            <w:pPr>
              <w:tabs>
                <w:tab w:val="left" w:pos="360"/>
              </w:tabs>
              <w:ind w:left="360" w:hanging="326"/>
              <w:rPr>
                <w:rFonts w:ascii="TH SarabunPSK" w:hAnsi="TH SarabunPSK" w:cs="TH SarabunPSK"/>
                <w:sz w:val="26"/>
                <w:szCs w:val="26"/>
              </w:rPr>
            </w:pPr>
            <w:r w:rsidRPr="00396D5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ค่าอาหาร จำนวน ....... คน </w:t>
            </w:r>
          </w:p>
          <w:p w14:paraId="4687B3E6" w14:textId="77777777" w:rsidR="00703723" w:rsidRPr="00396D56" w:rsidRDefault="00703723" w:rsidP="00892E38">
            <w:pPr>
              <w:tabs>
                <w:tab w:val="left" w:pos="360"/>
              </w:tabs>
              <w:ind w:left="720" w:hanging="32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96D56">
              <w:rPr>
                <w:rFonts w:ascii="TH SarabunPSK" w:hAnsi="TH SarabunPSK" w:cs="TH SarabunPSK"/>
                <w:color w:val="FF0000"/>
                <w:sz w:val="28"/>
              </w:rPr>
              <w:t xml:space="preserve">x </w:t>
            </w:r>
            <w:r w:rsidRPr="00396D56">
              <w:rPr>
                <w:rFonts w:ascii="TH SarabunPSK" w:hAnsi="TH SarabunPSK" w:cs="TH SarabunPSK" w:hint="cs"/>
                <w:color w:val="FF0000"/>
                <w:sz w:val="28"/>
                <w:cs/>
              </w:rPr>
              <w:t>........ บาท</w:t>
            </w:r>
            <w:r w:rsidRPr="00396D56">
              <w:rPr>
                <w:rFonts w:ascii="TH SarabunPSK" w:hAnsi="TH SarabunPSK" w:cs="TH SarabunPSK"/>
                <w:color w:val="FF0000"/>
                <w:sz w:val="28"/>
              </w:rPr>
              <w:t xml:space="preserve"> x </w:t>
            </w:r>
            <w:r w:rsidRPr="00396D56">
              <w:rPr>
                <w:rFonts w:ascii="TH SarabunPSK" w:hAnsi="TH SarabunPSK" w:cs="TH SarabunPSK" w:hint="cs"/>
                <w:color w:val="FF0000"/>
                <w:sz w:val="28"/>
                <w:cs/>
              </w:rPr>
              <w:t>.......</w:t>
            </w:r>
            <w:r w:rsidRPr="00396D56">
              <w:rPr>
                <w:rFonts w:ascii="TH SarabunPSK" w:hAnsi="TH SarabunPSK" w:cs="TH SarabunPSK"/>
                <w:color w:val="FF0000"/>
                <w:sz w:val="28"/>
              </w:rPr>
              <w:t xml:space="preserve"> </w:t>
            </w:r>
            <w:r w:rsidRPr="00396D5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วัน  </w:t>
            </w:r>
            <w:r w:rsidRPr="00396D56">
              <w:rPr>
                <w:rFonts w:ascii="TH SarabunPSK" w:hAnsi="TH SarabunPSK" w:cs="TH SarabunPSK"/>
                <w:color w:val="FF0000"/>
                <w:sz w:val="28"/>
              </w:rPr>
              <w:t xml:space="preserve">=  </w:t>
            </w:r>
            <w:r w:rsidRPr="00396D56">
              <w:rPr>
                <w:rFonts w:ascii="TH SarabunPSK" w:hAnsi="TH SarabunPSK" w:cs="TH SarabunPSK" w:hint="cs"/>
                <w:color w:val="FF0000"/>
                <w:sz w:val="28"/>
                <w:cs/>
              </w:rPr>
              <w:t>...</w:t>
            </w:r>
            <w:r w:rsidRPr="00396D56">
              <w:rPr>
                <w:rFonts w:ascii="TH SarabunPSK" w:hAnsi="TH SarabunPSK" w:cs="TH SarabunPSK"/>
                <w:color w:val="FF0000"/>
                <w:sz w:val="28"/>
              </w:rPr>
              <w:t>,</w:t>
            </w:r>
            <w:r w:rsidR="002C52FA" w:rsidRPr="00396D56">
              <w:rPr>
                <w:rFonts w:ascii="TH SarabunPSK" w:hAnsi="TH SarabunPSK" w:cs="TH SarabunPSK" w:hint="cs"/>
                <w:color w:val="FF0000"/>
                <w:sz w:val="28"/>
                <w:cs/>
              </w:rPr>
              <w:t>.....</w:t>
            </w:r>
            <w:r w:rsidRPr="00396D56">
              <w:rPr>
                <w:rFonts w:ascii="TH SarabunPSK" w:hAnsi="TH SarabunPSK" w:cs="TH SarabunPSK" w:hint="cs"/>
                <w:color w:val="FF0000"/>
                <w:sz w:val="28"/>
                <w:cs/>
              </w:rPr>
              <w:t>...</w:t>
            </w:r>
            <w:r w:rsidRPr="00396D56">
              <w:rPr>
                <w:rFonts w:ascii="TH SarabunPSK" w:hAnsi="TH SarabunPSK" w:cs="TH SarabunPSK"/>
                <w:color w:val="FF0000"/>
                <w:sz w:val="28"/>
              </w:rPr>
              <w:t xml:space="preserve">.00  </w:t>
            </w:r>
            <w:r w:rsidRPr="00396D5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บาท  </w:t>
            </w:r>
          </w:p>
        </w:tc>
        <w:tc>
          <w:tcPr>
            <w:tcW w:w="2974" w:type="dxa"/>
            <w:tcBorders>
              <w:top w:val="nil"/>
              <w:bottom w:val="single" w:sz="4" w:space="0" w:color="auto"/>
            </w:tcBorders>
          </w:tcPr>
          <w:p w14:paraId="5F0D4BCE" w14:textId="77777777" w:rsidR="00703723" w:rsidRPr="00396D56" w:rsidRDefault="00703723" w:rsidP="005E15F0">
            <w:pPr>
              <w:numPr>
                <w:ilvl w:val="0"/>
                <w:numId w:val="8"/>
              </w:numPr>
              <w:tabs>
                <w:tab w:val="left" w:pos="360"/>
              </w:tabs>
              <w:ind w:left="336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396D5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ค่า </w:t>
            </w:r>
          </w:p>
        </w:tc>
        <w:tc>
          <w:tcPr>
            <w:tcW w:w="4287" w:type="dxa"/>
            <w:tcBorders>
              <w:top w:val="nil"/>
              <w:bottom w:val="single" w:sz="4" w:space="0" w:color="auto"/>
            </w:tcBorders>
          </w:tcPr>
          <w:p w14:paraId="1C220218" w14:textId="77777777" w:rsidR="00703723" w:rsidRPr="00396D56" w:rsidRDefault="00703723" w:rsidP="005E15F0">
            <w:pPr>
              <w:numPr>
                <w:ilvl w:val="0"/>
                <w:numId w:val="9"/>
              </w:numPr>
              <w:tabs>
                <w:tab w:val="left" w:pos="360"/>
              </w:tabs>
              <w:ind w:left="338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703723" w:rsidRPr="00443773" w14:paraId="6ECDA04F" w14:textId="77777777" w:rsidTr="00424682">
        <w:trPr>
          <w:gridAfter w:val="1"/>
          <w:wAfter w:w="9" w:type="dxa"/>
          <w:trHeight w:val="146"/>
        </w:trPr>
        <w:tc>
          <w:tcPr>
            <w:tcW w:w="2930" w:type="dxa"/>
            <w:tcBorders>
              <w:top w:val="nil"/>
              <w:bottom w:val="single" w:sz="4" w:space="0" w:color="auto"/>
            </w:tcBorders>
          </w:tcPr>
          <w:p w14:paraId="0BA93B83" w14:textId="77777777" w:rsidR="00703723" w:rsidRPr="00396D56" w:rsidRDefault="00703723" w:rsidP="005E15F0">
            <w:pPr>
              <w:numPr>
                <w:ilvl w:val="0"/>
                <w:numId w:val="9"/>
              </w:numPr>
              <w:tabs>
                <w:tab w:val="left" w:pos="360"/>
              </w:tabs>
              <w:ind w:left="318" w:hanging="326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2974" w:type="dxa"/>
            <w:tcBorders>
              <w:top w:val="nil"/>
              <w:bottom w:val="single" w:sz="4" w:space="0" w:color="auto"/>
            </w:tcBorders>
          </w:tcPr>
          <w:p w14:paraId="765CC629" w14:textId="77777777" w:rsidR="00703723" w:rsidRPr="00396D56" w:rsidRDefault="00703723" w:rsidP="005E15F0">
            <w:pPr>
              <w:numPr>
                <w:ilvl w:val="0"/>
                <w:numId w:val="10"/>
              </w:numPr>
              <w:tabs>
                <w:tab w:val="left" w:pos="360"/>
              </w:tabs>
              <w:ind w:left="336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4287" w:type="dxa"/>
            <w:tcBorders>
              <w:top w:val="nil"/>
              <w:bottom w:val="single" w:sz="4" w:space="0" w:color="auto"/>
            </w:tcBorders>
          </w:tcPr>
          <w:p w14:paraId="602B0E3A" w14:textId="77777777" w:rsidR="00703723" w:rsidRPr="00396D56" w:rsidRDefault="00703723" w:rsidP="005E15F0">
            <w:pPr>
              <w:numPr>
                <w:ilvl w:val="0"/>
                <w:numId w:val="11"/>
              </w:numPr>
              <w:tabs>
                <w:tab w:val="left" w:pos="360"/>
              </w:tabs>
              <w:ind w:left="338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703723" w:rsidRPr="00443773" w14:paraId="631884BF" w14:textId="77777777" w:rsidTr="00424682">
        <w:trPr>
          <w:gridAfter w:val="1"/>
          <w:wAfter w:w="9" w:type="dxa"/>
          <w:trHeight w:val="146"/>
        </w:trPr>
        <w:tc>
          <w:tcPr>
            <w:tcW w:w="2930" w:type="dxa"/>
            <w:tcBorders>
              <w:top w:val="nil"/>
              <w:bottom w:val="single" w:sz="4" w:space="0" w:color="auto"/>
            </w:tcBorders>
          </w:tcPr>
          <w:p w14:paraId="618BDD59" w14:textId="77777777" w:rsidR="00703723" w:rsidRPr="00396D56" w:rsidRDefault="00703723" w:rsidP="005E15F0">
            <w:pPr>
              <w:numPr>
                <w:ilvl w:val="0"/>
                <w:numId w:val="11"/>
              </w:numPr>
              <w:tabs>
                <w:tab w:val="left" w:pos="360"/>
              </w:tabs>
              <w:ind w:left="318" w:hanging="326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2974" w:type="dxa"/>
            <w:tcBorders>
              <w:top w:val="nil"/>
              <w:bottom w:val="single" w:sz="4" w:space="0" w:color="auto"/>
            </w:tcBorders>
          </w:tcPr>
          <w:p w14:paraId="4DB799D7" w14:textId="77777777" w:rsidR="00703723" w:rsidRPr="00396D56" w:rsidRDefault="00703723" w:rsidP="005E15F0">
            <w:pPr>
              <w:numPr>
                <w:ilvl w:val="0"/>
                <w:numId w:val="12"/>
              </w:numPr>
              <w:tabs>
                <w:tab w:val="left" w:pos="360"/>
              </w:tabs>
              <w:ind w:left="336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4287" w:type="dxa"/>
            <w:tcBorders>
              <w:top w:val="nil"/>
              <w:bottom w:val="single" w:sz="4" w:space="0" w:color="auto"/>
            </w:tcBorders>
          </w:tcPr>
          <w:p w14:paraId="1795A646" w14:textId="77777777" w:rsidR="00703723" w:rsidRPr="00396D56" w:rsidRDefault="00703723" w:rsidP="005E15F0">
            <w:pPr>
              <w:numPr>
                <w:ilvl w:val="0"/>
                <w:numId w:val="13"/>
              </w:numPr>
              <w:tabs>
                <w:tab w:val="left" w:pos="360"/>
              </w:tabs>
              <w:ind w:left="338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703723" w:rsidRPr="00443773" w14:paraId="7864E0E2" w14:textId="77777777" w:rsidTr="00424682">
        <w:trPr>
          <w:gridAfter w:val="1"/>
          <w:wAfter w:w="9" w:type="dxa"/>
          <w:trHeight w:val="146"/>
        </w:trPr>
        <w:tc>
          <w:tcPr>
            <w:tcW w:w="2930" w:type="dxa"/>
            <w:tcBorders>
              <w:top w:val="nil"/>
              <w:bottom w:val="single" w:sz="4" w:space="0" w:color="auto"/>
            </w:tcBorders>
          </w:tcPr>
          <w:p w14:paraId="3EA991DE" w14:textId="77777777" w:rsidR="00703723" w:rsidRPr="00396D56" w:rsidRDefault="00703723" w:rsidP="005E15F0">
            <w:pPr>
              <w:numPr>
                <w:ilvl w:val="0"/>
                <w:numId w:val="13"/>
              </w:numPr>
              <w:tabs>
                <w:tab w:val="left" w:pos="360"/>
              </w:tabs>
              <w:ind w:left="318" w:hanging="326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2974" w:type="dxa"/>
            <w:tcBorders>
              <w:top w:val="nil"/>
              <w:bottom w:val="single" w:sz="4" w:space="0" w:color="auto"/>
            </w:tcBorders>
          </w:tcPr>
          <w:p w14:paraId="0A4DBC81" w14:textId="77777777" w:rsidR="00703723" w:rsidRPr="00396D56" w:rsidRDefault="00703723" w:rsidP="005E15F0">
            <w:pPr>
              <w:numPr>
                <w:ilvl w:val="0"/>
                <w:numId w:val="14"/>
              </w:numPr>
              <w:tabs>
                <w:tab w:val="left" w:pos="360"/>
              </w:tabs>
              <w:ind w:left="336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  <w:tc>
          <w:tcPr>
            <w:tcW w:w="4287" w:type="dxa"/>
            <w:tcBorders>
              <w:top w:val="nil"/>
              <w:bottom w:val="single" w:sz="4" w:space="0" w:color="auto"/>
            </w:tcBorders>
          </w:tcPr>
          <w:p w14:paraId="634565F2" w14:textId="77777777" w:rsidR="00703723" w:rsidRPr="00396D56" w:rsidRDefault="00703723" w:rsidP="005E15F0">
            <w:pPr>
              <w:numPr>
                <w:ilvl w:val="0"/>
                <w:numId w:val="15"/>
              </w:numPr>
              <w:tabs>
                <w:tab w:val="left" w:pos="360"/>
              </w:tabs>
              <w:ind w:left="338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DF7E87" w:rsidRPr="00443773" w14:paraId="04E2DE71" w14:textId="77777777" w:rsidTr="00424682">
        <w:trPr>
          <w:gridAfter w:val="1"/>
          <w:wAfter w:w="9" w:type="dxa"/>
          <w:trHeight w:val="10"/>
        </w:trPr>
        <w:tc>
          <w:tcPr>
            <w:tcW w:w="10191" w:type="dxa"/>
            <w:gridSpan w:val="3"/>
            <w:tcBorders>
              <w:bottom w:val="single" w:sz="4" w:space="0" w:color="auto"/>
            </w:tcBorders>
          </w:tcPr>
          <w:p w14:paraId="5114347D" w14:textId="77777777" w:rsidR="00DF7E87" w:rsidRPr="00443773" w:rsidRDefault="00DF7E87" w:rsidP="00217A87">
            <w:pPr>
              <w:numPr>
                <w:ilvl w:val="0"/>
                <w:numId w:val="3"/>
              </w:numPr>
              <w:tabs>
                <w:tab w:val="clear" w:pos="1215"/>
                <w:tab w:val="left" w:pos="360"/>
                <w:tab w:val="num" w:pos="540"/>
              </w:tabs>
              <w:ind w:left="360"/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>ค่า</w:t>
            </w:r>
            <w:r w:rsidR="008635BB">
              <w:rPr>
                <w:rFonts w:ascii="TH SarabunPSK" w:hAnsi="TH SarabunPSK" w:cs="TH SarabunPSK" w:hint="cs"/>
                <w:sz w:val="28"/>
                <w:cs/>
              </w:rPr>
              <w:t>............................</w:t>
            </w:r>
          </w:p>
          <w:p w14:paraId="0F2E78F4" w14:textId="77777777" w:rsidR="00DF7E87" w:rsidRPr="00443773" w:rsidRDefault="00DF7E8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</w:tbl>
    <w:p w14:paraId="60475584" w14:textId="77777777" w:rsidR="00DF7E87" w:rsidRDefault="00DF7E87" w:rsidP="00DF7E87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</w:p>
    <w:p w14:paraId="2BA8A436" w14:textId="77777777" w:rsidR="00424682" w:rsidRPr="00443773" w:rsidRDefault="00424682" w:rsidP="00424682">
      <w:pPr>
        <w:tabs>
          <w:tab w:val="left" w:pos="360"/>
        </w:tabs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21.</w:t>
      </w:r>
      <w:r w:rsidRPr="00443773">
        <w:rPr>
          <w:rFonts w:ascii="TH SarabunPSK" w:hAnsi="TH SarabunPSK" w:cs="TH SarabunPSK"/>
          <w:b/>
          <w:bCs/>
          <w:sz w:val="28"/>
          <w:cs/>
        </w:rPr>
        <w:tab/>
        <w:t xml:space="preserve">ความเสี่ยงที่สำคัญที่จะอาจจะเกิดขึ้นจากกระบวนการ ผลผลิต ผลลัพธ์ ของโครงการ  </w:t>
      </w:r>
    </w:p>
    <w:p w14:paraId="7FB07DBC" w14:textId="77777777" w:rsidR="00424682" w:rsidRPr="00604C52" w:rsidRDefault="00424682" w:rsidP="00424682">
      <w:pPr>
        <w:tabs>
          <w:tab w:val="left" w:pos="360"/>
        </w:tabs>
        <w:rPr>
          <w:rFonts w:ascii="TH SarabunPSK" w:hAnsi="TH SarabunPSK" w:cs="TH SarabunPSK"/>
          <w:szCs w:val="24"/>
          <w:cs/>
        </w:rPr>
      </w:pPr>
      <w:r w:rsidRPr="00604C52">
        <w:rPr>
          <w:rFonts w:ascii="TH SarabunPSK" w:hAnsi="TH SarabunPSK" w:cs="TH SarabunPSK"/>
          <w:szCs w:val="24"/>
          <w:cs/>
        </w:rPr>
        <w:t xml:space="preserve">       (ขอให้พิจารณาจากกระบวนการของแต่ละขั้นตอนว่า </w:t>
      </w:r>
      <w:r w:rsidRPr="00604C52">
        <w:rPr>
          <w:rFonts w:ascii="TH SarabunPSK" w:hAnsi="TH SarabunPSK" w:cs="TH SarabunPSK"/>
          <w:szCs w:val="24"/>
          <w:highlight w:val="yellow"/>
          <w:cs/>
        </w:rPr>
        <w:t>อาจจะมีความเสี่ยงอะไรบ้าง</w:t>
      </w:r>
      <w:r w:rsidRPr="00604C52">
        <w:rPr>
          <w:rFonts w:ascii="TH SarabunPSK" w:hAnsi="TH SarabunPSK" w:cs="TH SarabunPSK"/>
          <w:szCs w:val="24"/>
          <w:cs/>
        </w:rPr>
        <w:t xml:space="preserve">  1.  ที่ทำให้ขั้นตอนแต่ละขั้นตอนไม่ประสบผลสำเร็จ   2. ผลผลิต/ผลลัพธ์   อะไรคือความเสี่ยงที่ทำให้ผลผลิต/ผลลัพธ์ไม่เกิดขึ้น</w:t>
      </w:r>
      <w:r w:rsidRPr="00604C52">
        <w:rPr>
          <w:rFonts w:ascii="TH SarabunPSK" w:hAnsi="TH SarabunPSK" w:cs="TH SarabunPSK"/>
          <w:szCs w:val="24"/>
        </w:rPr>
        <w:t xml:space="preserve">)  </w:t>
      </w:r>
      <w:r w:rsidRPr="00604C52">
        <w:rPr>
          <w:rFonts w:ascii="TH SarabunPSK" w:hAnsi="TH SarabunPSK" w:cs="TH SarabunPSK"/>
          <w:b/>
          <w:bCs/>
          <w:szCs w:val="24"/>
          <w:highlight w:val="yellow"/>
          <w:cs/>
        </w:rPr>
        <w:t>ด้วยการจำลองสถานการณ์ขึ้นว่า  ถ้าเกิดเหตุการณ์ขึ้น จะเสียหายอย่างไรบ้าง</w:t>
      </w:r>
      <w:r w:rsidRPr="00604C52">
        <w:rPr>
          <w:rFonts w:ascii="TH SarabunPSK" w:hAnsi="TH SarabunPSK" w:cs="TH SarabunPSK"/>
          <w:szCs w:val="24"/>
          <w:cs/>
        </w:rPr>
        <w:t>?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2480"/>
        <w:gridCol w:w="2479"/>
        <w:gridCol w:w="2480"/>
      </w:tblGrid>
      <w:tr w:rsidR="00424682" w:rsidRPr="00443773" w14:paraId="238FA822" w14:textId="77777777" w:rsidTr="00604C52">
        <w:trPr>
          <w:trHeight w:val="433"/>
          <w:tblHeader/>
        </w:trPr>
        <w:tc>
          <w:tcPr>
            <w:tcW w:w="2479" w:type="dxa"/>
            <w:vAlign w:val="center"/>
          </w:tcPr>
          <w:p w14:paraId="30D4987F" w14:textId="77777777" w:rsidR="00424682" w:rsidRPr="00443773" w:rsidRDefault="00424682" w:rsidP="00D954AD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ประเด็นที่ต้องพิจารณาความเสี่ยงที่อาจจะเกิดขึ้น</w:t>
            </w:r>
          </w:p>
        </w:tc>
        <w:tc>
          <w:tcPr>
            <w:tcW w:w="2480" w:type="dxa"/>
            <w:vAlign w:val="center"/>
          </w:tcPr>
          <w:p w14:paraId="66EB1C12" w14:textId="77777777" w:rsidR="00424682" w:rsidRPr="00443773" w:rsidRDefault="00424682" w:rsidP="00D954AD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ความเสี่ยงที่อาจจะเกิดขึ้น</w:t>
            </w:r>
          </w:p>
        </w:tc>
        <w:tc>
          <w:tcPr>
            <w:tcW w:w="2479" w:type="dxa"/>
            <w:vAlign w:val="center"/>
          </w:tcPr>
          <w:p w14:paraId="64A0D9DE" w14:textId="77777777" w:rsidR="00424682" w:rsidRPr="00443773" w:rsidRDefault="00424682" w:rsidP="00D954AD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แนวทางการป้องกัน</w:t>
            </w:r>
          </w:p>
          <w:p w14:paraId="09D3191B" w14:textId="77777777" w:rsidR="00424682" w:rsidRPr="00443773" w:rsidRDefault="00424682" w:rsidP="00D954AD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  <w:tc>
          <w:tcPr>
            <w:tcW w:w="2480" w:type="dxa"/>
            <w:vAlign w:val="center"/>
          </w:tcPr>
          <w:p w14:paraId="0276D32A" w14:textId="77777777" w:rsidR="00424682" w:rsidRPr="00443773" w:rsidRDefault="00424682" w:rsidP="00D954AD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ผู้ที่รับผิดชอบต่อการนำแนวทางการป้องกันไปใช้</w:t>
            </w:r>
          </w:p>
        </w:tc>
      </w:tr>
      <w:tr w:rsidR="00424682" w:rsidRPr="00443773" w14:paraId="6B0ACCFC" w14:textId="77777777" w:rsidTr="00D954AD">
        <w:trPr>
          <w:trHeight w:val="434"/>
        </w:trPr>
        <w:tc>
          <w:tcPr>
            <w:tcW w:w="9918" w:type="dxa"/>
            <w:gridSpan w:val="4"/>
            <w:vAlign w:val="center"/>
          </w:tcPr>
          <w:p w14:paraId="5931EAD5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F570A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ด้านกระบวนการ </w:t>
            </w:r>
            <w:r w:rsidRPr="006F570A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:  </w:t>
            </w:r>
            <w:r w:rsidRPr="006F570A">
              <w:rPr>
                <w:rFonts w:ascii="TH SarabunPSK" w:hAnsi="TH SarabunPSK" w:cs="TH SarabunPSK"/>
                <w:color w:val="FF0000"/>
                <w:cs/>
              </w:rPr>
              <w:t>ภายใต้ขั้นตอนและกระบวนการ แต่ละขั้นนั้น อะไรคือความเสี่ยงที่จะส่งผลกระทบต่อการดำเนินงานในแต่ละขั้นตอนบ้าง</w:t>
            </w:r>
          </w:p>
        </w:tc>
      </w:tr>
      <w:tr w:rsidR="00424682" w:rsidRPr="00443773" w14:paraId="4AC1F3D9" w14:textId="77777777" w:rsidTr="00D954AD"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1866D70F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3C552980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2A25DF2E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09EFACB9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24682" w:rsidRPr="00443773" w14:paraId="3337D414" w14:textId="77777777" w:rsidTr="00D954AD"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0DB49FFB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656A12FC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31672D3B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5E3F088C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24682" w:rsidRPr="00443773" w14:paraId="46F97C77" w14:textId="77777777" w:rsidTr="00D954AD">
        <w:tc>
          <w:tcPr>
            <w:tcW w:w="9918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272B661F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6F570A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ด้านผลผลิต</w:t>
            </w:r>
            <w:r w:rsidRPr="006F570A">
              <w:rPr>
                <w:rFonts w:ascii="TH SarabunPSK" w:hAnsi="TH SarabunPSK" w:cs="TH SarabunPSK"/>
                <w:sz w:val="28"/>
              </w:rPr>
              <w:t xml:space="preserve"> : </w:t>
            </w:r>
            <w:r w:rsidRPr="006F570A">
              <w:rPr>
                <w:rFonts w:ascii="TH SarabunPSK" w:hAnsi="TH SarabunPSK" w:cs="TH SarabunPSK"/>
                <w:cs/>
              </w:rPr>
              <w:t>อะไรคือความเสี่ยงที่สำคัญ ที่จะนำไปสู่</w:t>
            </w:r>
            <w:r w:rsidRPr="006F570A">
              <w:rPr>
                <w:rFonts w:ascii="TH SarabunPSK" w:hAnsi="TH SarabunPSK" w:cs="TH SarabunPSK"/>
                <w:color w:val="FF0000"/>
                <w:cs/>
              </w:rPr>
              <w:t>การไม่บรรลุผลผลิตที่ตั้งไว้</w:t>
            </w:r>
          </w:p>
        </w:tc>
      </w:tr>
      <w:tr w:rsidR="00424682" w:rsidRPr="006F570A" w14:paraId="7D49F29A" w14:textId="77777777" w:rsidTr="00D954AD"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6C28CCD3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6F570A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7446B48F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5789C02B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5A9E12F4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24682" w:rsidRPr="006F570A" w14:paraId="0247666D" w14:textId="77777777" w:rsidTr="00D954AD"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18ED0797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6F570A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5848F941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028F24CF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4883C5C8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24682" w:rsidRPr="006F570A" w14:paraId="70F3E874" w14:textId="77777777" w:rsidTr="00D954AD"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083102C6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6F570A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5B44089F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5C0BB06A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477BBC4E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24682" w:rsidRPr="006F570A" w14:paraId="5216DCAD" w14:textId="77777777" w:rsidTr="00D954AD">
        <w:tc>
          <w:tcPr>
            <w:tcW w:w="991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829AE76" w14:textId="77777777" w:rsidR="00424682" w:rsidRPr="006F570A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6F570A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ด้านผลลัพธ์</w:t>
            </w:r>
            <w:r w:rsidRPr="006F570A">
              <w:rPr>
                <w:rFonts w:ascii="TH SarabunPSK" w:hAnsi="TH SarabunPSK" w:cs="TH SarabunPSK"/>
                <w:b/>
                <w:bCs/>
                <w:sz w:val="28"/>
              </w:rPr>
              <w:t xml:space="preserve"> : </w:t>
            </w:r>
            <w:r w:rsidRPr="006F570A">
              <w:rPr>
                <w:rFonts w:ascii="TH SarabunPSK" w:hAnsi="TH SarabunPSK" w:cs="TH SarabunPSK"/>
                <w:cs/>
              </w:rPr>
              <w:t>อะไรคือความเสี่ยงที่สำคัญ ที่จะนำไปสู่</w:t>
            </w:r>
            <w:r w:rsidRPr="006F570A">
              <w:rPr>
                <w:rFonts w:ascii="TH SarabunPSK" w:hAnsi="TH SarabunPSK" w:cs="TH SarabunPSK"/>
                <w:color w:val="FF0000"/>
                <w:cs/>
              </w:rPr>
              <w:t>การไม่บรรลุผลลัพธ์ที่ตั้งไว้</w:t>
            </w:r>
          </w:p>
        </w:tc>
      </w:tr>
      <w:tr w:rsidR="00424682" w:rsidRPr="00443773" w14:paraId="4445F926" w14:textId="77777777" w:rsidTr="00D954AD"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521CC3B2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348C5E41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0808AE3F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50115711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24682" w:rsidRPr="00443773" w14:paraId="7DB06487" w14:textId="77777777" w:rsidTr="00D954AD"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4B73F5B4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3AA5DE7F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08557B64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526B6938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424682" w:rsidRPr="00443773" w14:paraId="20E769BA" w14:textId="77777777" w:rsidTr="00D954AD">
        <w:tc>
          <w:tcPr>
            <w:tcW w:w="2479" w:type="dxa"/>
            <w:tcBorders>
              <w:top w:val="dashed" w:sz="4" w:space="0" w:color="auto"/>
              <w:bottom w:val="single" w:sz="4" w:space="0" w:color="auto"/>
            </w:tcBorders>
          </w:tcPr>
          <w:p w14:paraId="730D916A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</w:p>
        </w:tc>
        <w:tc>
          <w:tcPr>
            <w:tcW w:w="2480" w:type="dxa"/>
            <w:tcBorders>
              <w:top w:val="dashed" w:sz="4" w:space="0" w:color="auto"/>
              <w:bottom w:val="single" w:sz="4" w:space="0" w:color="auto"/>
            </w:tcBorders>
          </w:tcPr>
          <w:p w14:paraId="6A9091CE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dashed" w:sz="4" w:space="0" w:color="auto"/>
              <w:bottom w:val="single" w:sz="4" w:space="0" w:color="auto"/>
            </w:tcBorders>
          </w:tcPr>
          <w:p w14:paraId="4736873E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dashed" w:sz="4" w:space="0" w:color="auto"/>
              <w:bottom w:val="single" w:sz="4" w:space="0" w:color="auto"/>
            </w:tcBorders>
          </w:tcPr>
          <w:p w14:paraId="11EF3596" w14:textId="77777777" w:rsidR="00424682" w:rsidRPr="00443773" w:rsidRDefault="00424682" w:rsidP="00D954AD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11632A0" w14:textId="77777777" w:rsidR="005442F4" w:rsidRDefault="00424682" w:rsidP="00424682">
      <w:pPr>
        <w:tabs>
          <w:tab w:val="left" w:pos="360"/>
        </w:tabs>
        <w:spacing w:before="120"/>
        <w:rPr>
          <w:rFonts w:ascii="TH SarabunPSK" w:hAnsi="TH SarabunPSK" w:cs="TH SarabunPSK"/>
          <w:b/>
          <w:bCs/>
          <w:color w:val="FF0000"/>
          <w:sz w:val="28"/>
        </w:rPr>
      </w:pPr>
      <w:r w:rsidRPr="00447E7D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ขอให้ศึกษาขั้นตอนการประเมินความเสี่ยงในเอกสาร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หน้า 8</w:t>
      </w:r>
    </w:p>
    <w:p w14:paraId="78EE383F" w14:textId="1CF9AAB2" w:rsidR="00424682" w:rsidRPr="00DE51CB" w:rsidRDefault="00424682" w:rsidP="00424682">
      <w:pPr>
        <w:tabs>
          <w:tab w:val="left" w:pos="360"/>
        </w:tabs>
        <w:spacing w:before="120"/>
        <w:rPr>
          <w:rFonts w:ascii="TH SarabunPSK" w:hAnsi="TH SarabunPSK" w:cs="TH SarabunPSK"/>
          <w:b/>
          <w:bCs/>
          <w:sz w:val="28"/>
        </w:rPr>
      </w:pPr>
      <w:r w:rsidRPr="00DE51CB">
        <w:rPr>
          <w:rFonts w:ascii="TH SarabunPSK" w:hAnsi="TH SarabunPSK" w:cs="TH SarabunPSK" w:hint="cs"/>
          <w:b/>
          <w:bCs/>
          <w:sz w:val="28"/>
          <w:cs/>
        </w:rPr>
        <w:t xml:space="preserve">หมายเหตุ </w:t>
      </w:r>
      <w:r w:rsidRPr="00DE51CB"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ตั้งแต่หน้า 8</w:t>
      </w:r>
      <w:r w:rsidRPr="00DE51C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เป็นต้นไป  </w:t>
      </w:r>
      <w:r w:rsidRPr="00DE51CB">
        <w:rPr>
          <w:rFonts w:ascii="TH SarabunPSK" w:hAnsi="TH SarabunPSK" w:cs="TH SarabunPSK" w:hint="cs"/>
          <w:b/>
          <w:bCs/>
          <w:sz w:val="28"/>
          <w:cs/>
        </w:rPr>
        <w:t>ไม่ต้องแนบส่งมาด้วย</w:t>
      </w:r>
    </w:p>
    <w:p w14:paraId="658AAE78" w14:textId="66C841B1" w:rsidR="00DF7E87" w:rsidRPr="00443773" w:rsidRDefault="00294CA7" w:rsidP="00DF7E87">
      <w:pPr>
        <w:tabs>
          <w:tab w:val="left" w:pos="360"/>
        </w:tabs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</w:t>
      </w:r>
      <w:r w:rsidR="004D6AA2">
        <w:rPr>
          <w:rFonts w:ascii="TH SarabunPSK" w:hAnsi="TH SarabunPSK" w:cs="TH SarabunPSK" w:hint="cs"/>
          <w:b/>
          <w:bCs/>
          <w:sz w:val="28"/>
          <w:cs/>
        </w:rPr>
        <w:t>1</w:t>
      </w:r>
      <w:r>
        <w:rPr>
          <w:rFonts w:ascii="TH SarabunPSK" w:hAnsi="TH SarabunPSK" w:cs="TH SarabunPSK" w:hint="cs"/>
          <w:b/>
          <w:bCs/>
          <w:sz w:val="28"/>
          <w:cs/>
        </w:rPr>
        <w:t>.</w:t>
      </w:r>
      <w:r w:rsidR="00DF7E87" w:rsidRPr="00443773">
        <w:rPr>
          <w:rFonts w:ascii="TH SarabunPSK" w:hAnsi="TH SarabunPSK" w:cs="TH SarabunPSK"/>
          <w:b/>
          <w:bCs/>
          <w:sz w:val="28"/>
          <w:cs/>
        </w:rPr>
        <w:tab/>
        <w:t xml:space="preserve">ความเสี่ยงที่สำคัญที่จะอาจจะเกิดขึ้นจากกระบวนการ ผลผลิต ผลลัพธ์ ของโครงการ  </w:t>
      </w:r>
    </w:p>
    <w:p w14:paraId="145429A2" w14:textId="77777777" w:rsidR="00DF7E87" w:rsidRPr="00443773" w:rsidRDefault="00DF7E87" w:rsidP="00DF7E87">
      <w:pPr>
        <w:tabs>
          <w:tab w:val="left" w:pos="360"/>
        </w:tabs>
        <w:rPr>
          <w:rFonts w:ascii="TH SarabunPSK" w:hAnsi="TH SarabunPSK" w:cs="TH SarabunPSK"/>
          <w:sz w:val="28"/>
          <w:cs/>
        </w:rPr>
      </w:pPr>
      <w:r w:rsidRPr="00443773">
        <w:rPr>
          <w:rFonts w:ascii="TH SarabunPSK" w:hAnsi="TH SarabunPSK" w:cs="TH SarabunPSK"/>
          <w:sz w:val="28"/>
          <w:cs/>
        </w:rPr>
        <w:t xml:space="preserve">       (ขอให้พิจารณาจากกระบวนการของแต่ละขั้นตอนว่า </w:t>
      </w:r>
      <w:r w:rsidRPr="00E03D28">
        <w:rPr>
          <w:rFonts w:ascii="TH SarabunPSK" w:hAnsi="TH SarabunPSK" w:cs="TH SarabunPSK"/>
          <w:sz w:val="28"/>
          <w:highlight w:val="yellow"/>
          <w:cs/>
        </w:rPr>
        <w:t>อาจจะมีความเสี่ยงอะไรบ้าง</w:t>
      </w:r>
      <w:r w:rsidRPr="00443773">
        <w:rPr>
          <w:rFonts w:ascii="TH SarabunPSK" w:hAnsi="TH SarabunPSK" w:cs="TH SarabunPSK"/>
          <w:sz w:val="28"/>
          <w:cs/>
        </w:rPr>
        <w:t xml:space="preserve">  1.  ที่ทำให้ขั้นตอนแต่ละขั้นตอนไม่ประสบผลสำเร็จ   2. ผลผลิต/ผลลัพธ์   อะไรคือความเสี่ยงที่ทำให้ผลผลิต/ผลลัพธ์ไม่เกิดขึ้น</w:t>
      </w:r>
      <w:r w:rsidRPr="00443773">
        <w:rPr>
          <w:rFonts w:ascii="TH SarabunPSK" w:hAnsi="TH SarabunPSK" w:cs="TH SarabunPSK"/>
          <w:sz w:val="28"/>
        </w:rPr>
        <w:t xml:space="preserve">)  </w:t>
      </w:r>
      <w:r w:rsidRPr="007877E3">
        <w:rPr>
          <w:rFonts w:ascii="TH SarabunPSK" w:hAnsi="TH SarabunPSK" w:cs="TH SarabunPSK"/>
          <w:b/>
          <w:bCs/>
          <w:sz w:val="28"/>
          <w:highlight w:val="yellow"/>
          <w:cs/>
        </w:rPr>
        <w:t>ด้วยการจำลองสถานการณ์ขึ้นว่า  ถ้าเกิดเหตุการณ์ขึ้น จะเสียหายอย่างไรบ้าง</w:t>
      </w:r>
      <w:r w:rsidRPr="00443773">
        <w:rPr>
          <w:rFonts w:ascii="TH SarabunPSK" w:hAnsi="TH SarabunPSK" w:cs="TH SarabunPSK"/>
          <w:sz w:val="28"/>
          <w:cs/>
        </w:rPr>
        <w:t>?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2480"/>
        <w:gridCol w:w="2479"/>
        <w:gridCol w:w="2480"/>
      </w:tblGrid>
      <w:tr w:rsidR="008F7907" w:rsidRPr="00443773" w14:paraId="4FA68E2D" w14:textId="77777777" w:rsidTr="00A95DC2">
        <w:trPr>
          <w:trHeight w:val="433"/>
        </w:trPr>
        <w:tc>
          <w:tcPr>
            <w:tcW w:w="2479" w:type="dxa"/>
            <w:vAlign w:val="center"/>
          </w:tcPr>
          <w:p w14:paraId="7BCDDEE0" w14:textId="77777777" w:rsidR="008F7907" w:rsidRPr="00443773" w:rsidRDefault="008F7907" w:rsidP="006A4B80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ประเด็นที่ต้องพิจารณาความเสี่ยงที่อาจจะเกิดขึ้น</w:t>
            </w:r>
          </w:p>
        </w:tc>
        <w:tc>
          <w:tcPr>
            <w:tcW w:w="2480" w:type="dxa"/>
            <w:vAlign w:val="center"/>
          </w:tcPr>
          <w:p w14:paraId="23EC2BF7" w14:textId="77777777" w:rsidR="008F7907" w:rsidRPr="00443773" w:rsidRDefault="008F7907" w:rsidP="006A4B80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ความเสี่ยงที่อาจจะเกิดขึ้น</w:t>
            </w:r>
          </w:p>
        </w:tc>
        <w:tc>
          <w:tcPr>
            <w:tcW w:w="2479" w:type="dxa"/>
            <w:vAlign w:val="center"/>
          </w:tcPr>
          <w:p w14:paraId="38C60D77" w14:textId="77777777" w:rsidR="008F7907" w:rsidRPr="00443773" w:rsidRDefault="008F7907" w:rsidP="00E7345F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แนวทางการป้องกัน</w:t>
            </w:r>
          </w:p>
          <w:p w14:paraId="20FF65E6" w14:textId="77777777" w:rsidR="008F7907" w:rsidRPr="00443773" w:rsidRDefault="008F7907" w:rsidP="00E7345F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ความเสี่ยง</w:t>
            </w:r>
          </w:p>
        </w:tc>
        <w:tc>
          <w:tcPr>
            <w:tcW w:w="2480" w:type="dxa"/>
            <w:vAlign w:val="center"/>
          </w:tcPr>
          <w:p w14:paraId="00F4EFF7" w14:textId="10CADD1C" w:rsidR="008F7907" w:rsidRPr="00443773" w:rsidRDefault="008F7907" w:rsidP="00E7345F">
            <w:pPr>
              <w:tabs>
                <w:tab w:val="left" w:pos="36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43773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ผู้ที่รับผิดชอบต่อการนำแนวทางการป้องกันไปใช้</w:t>
            </w:r>
          </w:p>
        </w:tc>
      </w:tr>
      <w:tr w:rsidR="00A95DC2" w:rsidRPr="00443773" w14:paraId="4DC867C1" w14:textId="77777777" w:rsidTr="00A95DC2">
        <w:trPr>
          <w:trHeight w:val="434"/>
        </w:trPr>
        <w:tc>
          <w:tcPr>
            <w:tcW w:w="9918" w:type="dxa"/>
            <w:gridSpan w:val="4"/>
            <w:vAlign w:val="center"/>
          </w:tcPr>
          <w:p w14:paraId="1261D22B" w14:textId="6C4F6B21" w:rsidR="00A95DC2" w:rsidRPr="00443773" w:rsidRDefault="00A95DC2" w:rsidP="00A95DC2">
            <w:pPr>
              <w:tabs>
                <w:tab w:val="left" w:pos="36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F570A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 xml:space="preserve">ด้านกระบวนการ </w:t>
            </w:r>
            <w:r w:rsidRPr="006F570A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 xml:space="preserve">:  </w:t>
            </w:r>
            <w:r w:rsidRPr="006F570A">
              <w:rPr>
                <w:rFonts w:ascii="TH SarabunPSK" w:hAnsi="TH SarabunPSK" w:cs="TH SarabunPSK"/>
                <w:color w:val="FF0000"/>
                <w:cs/>
              </w:rPr>
              <w:t>ภายใต้ขั้นตอนและกระบวนการ แต่ละขั้นนั้น อะไรคือความเสี่ยงที่จะส่งผลกระทบต่อการดำเนินงานในแต่ละขั้นตอนบ้าง</w:t>
            </w:r>
          </w:p>
        </w:tc>
      </w:tr>
      <w:tr w:rsidR="008F7907" w:rsidRPr="00443773" w14:paraId="5541B690" w14:textId="77777777" w:rsidTr="00A95DC2"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169ABD99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496856CC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2265F6FD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3CC10DF8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8F7907" w:rsidRPr="00443773" w14:paraId="7B3BE93D" w14:textId="77777777" w:rsidTr="00A95DC2"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5505997D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52DE2ED2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73F0E36A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7B515BCE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8F7907" w:rsidRPr="00443773" w14:paraId="581EF3DA" w14:textId="77777777" w:rsidTr="00A95DC2">
        <w:tc>
          <w:tcPr>
            <w:tcW w:w="2479" w:type="dxa"/>
            <w:tcBorders>
              <w:top w:val="dashed" w:sz="4" w:space="0" w:color="auto"/>
              <w:bottom w:val="single" w:sz="4" w:space="0" w:color="auto"/>
            </w:tcBorders>
          </w:tcPr>
          <w:p w14:paraId="446FCFA8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</w:p>
        </w:tc>
        <w:tc>
          <w:tcPr>
            <w:tcW w:w="2480" w:type="dxa"/>
            <w:tcBorders>
              <w:top w:val="dashed" w:sz="4" w:space="0" w:color="auto"/>
              <w:bottom w:val="single" w:sz="4" w:space="0" w:color="auto"/>
            </w:tcBorders>
          </w:tcPr>
          <w:p w14:paraId="107E3BAC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dashed" w:sz="4" w:space="0" w:color="auto"/>
              <w:bottom w:val="single" w:sz="4" w:space="0" w:color="auto"/>
            </w:tcBorders>
          </w:tcPr>
          <w:p w14:paraId="12DF9236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dashed" w:sz="4" w:space="0" w:color="auto"/>
              <w:bottom w:val="single" w:sz="4" w:space="0" w:color="auto"/>
            </w:tcBorders>
          </w:tcPr>
          <w:p w14:paraId="25F8E2BB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A95DC2" w:rsidRPr="00443773" w14:paraId="0C3B3231" w14:textId="77777777" w:rsidTr="00C66305">
        <w:tc>
          <w:tcPr>
            <w:tcW w:w="9918" w:type="dxa"/>
            <w:gridSpan w:val="4"/>
            <w:tcBorders>
              <w:top w:val="dashed" w:sz="4" w:space="0" w:color="auto"/>
              <w:bottom w:val="single" w:sz="4" w:space="0" w:color="auto"/>
            </w:tcBorders>
          </w:tcPr>
          <w:p w14:paraId="63F013F9" w14:textId="78C4CF48" w:rsidR="00A95DC2" w:rsidRPr="00443773" w:rsidRDefault="00A95DC2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6F570A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ด้านผลผลิต</w:t>
            </w:r>
            <w:r w:rsidRPr="006F570A">
              <w:rPr>
                <w:rFonts w:ascii="TH SarabunPSK" w:hAnsi="TH SarabunPSK" w:cs="TH SarabunPSK"/>
                <w:sz w:val="28"/>
              </w:rPr>
              <w:t xml:space="preserve"> : </w:t>
            </w:r>
            <w:r w:rsidRPr="006F570A">
              <w:rPr>
                <w:rFonts w:ascii="TH SarabunPSK" w:hAnsi="TH SarabunPSK" w:cs="TH SarabunPSK"/>
                <w:cs/>
              </w:rPr>
              <w:t>อะไรคือความเสี่ยงที่สำคัญ ที่จะนำไปสู่</w:t>
            </w:r>
            <w:r w:rsidRPr="006F570A">
              <w:rPr>
                <w:rFonts w:ascii="TH SarabunPSK" w:hAnsi="TH SarabunPSK" w:cs="TH SarabunPSK"/>
                <w:color w:val="FF0000"/>
                <w:cs/>
              </w:rPr>
              <w:t>การไม่บรรลุผลผลิตที่ตั้งไว้</w:t>
            </w:r>
          </w:p>
        </w:tc>
      </w:tr>
      <w:tr w:rsidR="008F7907" w:rsidRPr="006F570A" w14:paraId="3E9F6356" w14:textId="77777777" w:rsidTr="00A95DC2"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63900C72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6F570A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283A6D33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2EB9D7CD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2A98AFDC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8F7907" w:rsidRPr="006F570A" w14:paraId="567D65C3" w14:textId="77777777" w:rsidTr="00A95DC2"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03B2C0F9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6F570A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7BA1C50E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3ABE1911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29D47446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8F7907" w:rsidRPr="006F570A" w14:paraId="53E140EC" w14:textId="77777777" w:rsidTr="00A95DC2"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23B5DCDB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6F570A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12E6906F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3432B823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18CEE2D8" w14:textId="77777777" w:rsidR="008F7907" w:rsidRPr="006F570A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A95DC2" w:rsidRPr="006F570A" w14:paraId="28EFBD83" w14:textId="77777777" w:rsidTr="00965720">
        <w:tc>
          <w:tcPr>
            <w:tcW w:w="991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14:paraId="548261D3" w14:textId="37AC63E4" w:rsidR="00A95DC2" w:rsidRPr="006F570A" w:rsidRDefault="00A95DC2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6F570A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ด้านผลลัพธ์</w:t>
            </w:r>
            <w:r w:rsidRPr="006F570A">
              <w:rPr>
                <w:rFonts w:ascii="TH SarabunPSK" w:hAnsi="TH SarabunPSK" w:cs="TH SarabunPSK"/>
                <w:b/>
                <w:bCs/>
                <w:sz w:val="28"/>
              </w:rPr>
              <w:t xml:space="preserve"> : </w:t>
            </w:r>
            <w:r w:rsidRPr="006F570A">
              <w:rPr>
                <w:rFonts w:ascii="TH SarabunPSK" w:hAnsi="TH SarabunPSK" w:cs="TH SarabunPSK"/>
                <w:cs/>
              </w:rPr>
              <w:t>อะไรคือความเสี่ยงที่สำคัญ ที่จะนำไปสู่</w:t>
            </w:r>
            <w:r w:rsidRPr="006F570A">
              <w:rPr>
                <w:rFonts w:ascii="TH SarabunPSK" w:hAnsi="TH SarabunPSK" w:cs="TH SarabunPSK"/>
                <w:color w:val="FF0000"/>
                <w:cs/>
              </w:rPr>
              <w:t>การไม่บรรลุผลลัพธ์ที่ตั้งไว้</w:t>
            </w:r>
          </w:p>
        </w:tc>
      </w:tr>
      <w:tr w:rsidR="008F7907" w:rsidRPr="00443773" w14:paraId="4F24F429" w14:textId="77777777" w:rsidTr="00A95DC2"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0FD5E01B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1B031C97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single" w:sz="4" w:space="0" w:color="auto"/>
              <w:bottom w:val="dashed" w:sz="4" w:space="0" w:color="auto"/>
            </w:tcBorders>
          </w:tcPr>
          <w:p w14:paraId="48761EF4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dashed" w:sz="4" w:space="0" w:color="auto"/>
            </w:tcBorders>
          </w:tcPr>
          <w:p w14:paraId="768E60D0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8F7907" w:rsidRPr="00443773" w14:paraId="2B28D9A0" w14:textId="77777777" w:rsidTr="00A95DC2"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57B7B89D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3E323235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dashed" w:sz="4" w:space="0" w:color="auto"/>
              <w:bottom w:val="dashed" w:sz="4" w:space="0" w:color="auto"/>
            </w:tcBorders>
          </w:tcPr>
          <w:p w14:paraId="3051D9B5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dashed" w:sz="4" w:space="0" w:color="auto"/>
              <w:bottom w:val="dashed" w:sz="4" w:space="0" w:color="auto"/>
            </w:tcBorders>
          </w:tcPr>
          <w:p w14:paraId="4F19C860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8F7907" w:rsidRPr="00443773" w14:paraId="69ED73AB" w14:textId="77777777" w:rsidTr="00A95DC2">
        <w:tc>
          <w:tcPr>
            <w:tcW w:w="2479" w:type="dxa"/>
            <w:tcBorders>
              <w:top w:val="dashed" w:sz="4" w:space="0" w:color="auto"/>
              <w:bottom w:val="single" w:sz="4" w:space="0" w:color="auto"/>
            </w:tcBorders>
          </w:tcPr>
          <w:p w14:paraId="5931A54B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  <w:r w:rsidRPr="00443773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</w:p>
        </w:tc>
        <w:tc>
          <w:tcPr>
            <w:tcW w:w="2480" w:type="dxa"/>
            <w:tcBorders>
              <w:top w:val="dashed" w:sz="4" w:space="0" w:color="auto"/>
              <w:bottom w:val="single" w:sz="4" w:space="0" w:color="auto"/>
            </w:tcBorders>
          </w:tcPr>
          <w:p w14:paraId="609F03BD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79" w:type="dxa"/>
            <w:tcBorders>
              <w:top w:val="dashed" w:sz="4" w:space="0" w:color="auto"/>
              <w:bottom w:val="single" w:sz="4" w:space="0" w:color="auto"/>
            </w:tcBorders>
          </w:tcPr>
          <w:p w14:paraId="484F70CC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80" w:type="dxa"/>
            <w:tcBorders>
              <w:top w:val="dashed" w:sz="4" w:space="0" w:color="auto"/>
              <w:bottom w:val="single" w:sz="4" w:space="0" w:color="auto"/>
            </w:tcBorders>
          </w:tcPr>
          <w:p w14:paraId="2AA72970" w14:textId="77777777" w:rsidR="008F7907" w:rsidRPr="00443773" w:rsidRDefault="008F7907" w:rsidP="00217A87">
            <w:pPr>
              <w:tabs>
                <w:tab w:val="left" w:pos="360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57B59FC" w14:textId="69EB2114" w:rsidR="00DF7E87" w:rsidRDefault="00DF7E87" w:rsidP="0013415A">
      <w:pPr>
        <w:tabs>
          <w:tab w:val="left" w:pos="360"/>
        </w:tabs>
        <w:spacing w:before="120"/>
        <w:rPr>
          <w:rFonts w:ascii="TH SarabunPSK" w:hAnsi="TH SarabunPSK" w:cs="TH SarabunPSK"/>
          <w:b/>
          <w:bCs/>
          <w:color w:val="FF0000"/>
          <w:sz w:val="28"/>
        </w:rPr>
      </w:pPr>
    </w:p>
    <w:p w14:paraId="36FE5EAF" w14:textId="77777777" w:rsidR="00F137A1" w:rsidRPr="00F137A1" w:rsidRDefault="00F137A1" w:rsidP="00F137A1">
      <w:pPr>
        <w:ind w:firstLine="720"/>
        <w:jc w:val="center"/>
        <w:rPr>
          <w:rFonts w:ascii="TH Sarabun New" w:hAnsi="TH Sarabun New" w:cs="TH Sarabun New"/>
          <w:b/>
        </w:rPr>
      </w:pPr>
      <w:r w:rsidRPr="00F137A1">
        <w:rPr>
          <w:rFonts w:ascii="TH Sarabun New" w:hAnsi="TH Sarabun New" w:cs="TH Sarabun New"/>
          <w:b/>
          <w:bCs/>
          <w:cs/>
        </w:rPr>
        <w:t>ลงชื่อ</w:t>
      </w:r>
      <w:r w:rsidRPr="00F137A1">
        <w:rPr>
          <w:rFonts w:ascii="TH Sarabun New" w:hAnsi="TH Sarabun New" w:cs="TH Sarabun New"/>
          <w:cs/>
        </w:rPr>
        <w:t xml:space="preserve">................................................................. </w:t>
      </w:r>
    </w:p>
    <w:p w14:paraId="578340D4" w14:textId="77777777" w:rsidR="00F137A1" w:rsidRPr="00F137A1" w:rsidRDefault="00F137A1" w:rsidP="00F137A1">
      <w:pPr>
        <w:ind w:firstLine="720"/>
        <w:jc w:val="center"/>
        <w:rPr>
          <w:rFonts w:ascii="TH Sarabun New" w:hAnsi="TH Sarabun New" w:cs="TH Sarabun New"/>
          <w:b/>
        </w:rPr>
      </w:pPr>
      <w:r w:rsidRPr="00F137A1">
        <w:rPr>
          <w:rFonts w:ascii="TH Sarabun New" w:hAnsi="TH Sarabun New" w:cs="TH Sarabun New"/>
          <w:cs/>
        </w:rPr>
        <w:t>(................................................................)</w:t>
      </w:r>
    </w:p>
    <w:p w14:paraId="615AFC60" w14:textId="77777777" w:rsidR="00F137A1" w:rsidRPr="00F137A1" w:rsidRDefault="00F137A1" w:rsidP="00F137A1">
      <w:pPr>
        <w:jc w:val="center"/>
        <w:rPr>
          <w:rFonts w:ascii="TH Sarabun New" w:hAnsi="TH Sarabun New" w:cs="TH Sarabun New"/>
        </w:rPr>
      </w:pPr>
      <w:r w:rsidRPr="00F137A1">
        <w:rPr>
          <w:rFonts w:ascii="TH Sarabun New" w:hAnsi="TH Sarabun New" w:cs="TH Sarabun New"/>
        </w:rPr>
        <w:t xml:space="preserve">         </w:t>
      </w:r>
      <w:r w:rsidRPr="00F137A1">
        <w:rPr>
          <w:rFonts w:ascii="TH Sarabun New" w:hAnsi="TH Sarabun New" w:cs="TH Sarabun New"/>
          <w:cs/>
        </w:rPr>
        <w:t>ผู้รับผิดชอบโครงการ</w:t>
      </w:r>
    </w:p>
    <w:p w14:paraId="7A90D646" w14:textId="77777777" w:rsidR="00F137A1" w:rsidRPr="00F137A1" w:rsidRDefault="00F137A1" w:rsidP="00F137A1">
      <w:pPr>
        <w:jc w:val="center"/>
        <w:rPr>
          <w:rFonts w:ascii="TH Sarabun New" w:hAnsi="TH Sarabun New" w:cs="TH Sarabun New"/>
        </w:rPr>
      </w:pPr>
    </w:p>
    <w:p w14:paraId="2F9CB3BF" w14:textId="77777777" w:rsidR="00F137A1" w:rsidRPr="00F137A1" w:rsidRDefault="00F137A1" w:rsidP="00F137A1">
      <w:pPr>
        <w:jc w:val="center"/>
        <w:rPr>
          <w:rFonts w:ascii="TH Sarabun New" w:hAnsi="TH Sarabun New" w:cs="TH Sarabun New"/>
          <w:sz w:val="28"/>
          <w:szCs w:val="24"/>
        </w:rPr>
      </w:pPr>
    </w:p>
    <w:p w14:paraId="29A87CC8" w14:textId="77777777" w:rsidR="00F137A1" w:rsidRPr="00F137A1" w:rsidRDefault="00F137A1" w:rsidP="00F137A1">
      <w:pPr>
        <w:ind w:firstLine="720"/>
        <w:jc w:val="center"/>
        <w:rPr>
          <w:rFonts w:ascii="TH Sarabun New" w:hAnsi="TH Sarabun New" w:cs="TH Sarabun New"/>
          <w:b/>
        </w:rPr>
      </w:pPr>
      <w:r w:rsidRPr="00F137A1">
        <w:rPr>
          <w:rFonts w:ascii="TH Sarabun New" w:hAnsi="TH Sarabun New" w:cs="TH Sarabun New"/>
          <w:b/>
          <w:bCs/>
          <w:cs/>
        </w:rPr>
        <w:t>ลงชื่อ</w:t>
      </w:r>
      <w:r w:rsidRPr="00F137A1">
        <w:rPr>
          <w:rFonts w:ascii="TH Sarabun New" w:hAnsi="TH Sarabun New" w:cs="TH Sarabun New"/>
          <w:cs/>
        </w:rPr>
        <w:t xml:space="preserve">................................................................. </w:t>
      </w:r>
    </w:p>
    <w:p w14:paraId="3FC7C8B1" w14:textId="77777777" w:rsidR="00F137A1" w:rsidRPr="00F137A1" w:rsidRDefault="00F137A1" w:rsidP="00F137A1">
      <w:pPr>
        <w:ind w:firstLine="720"/>
        <w:jc w:val="center"/>
        <w:rPr>
          <w:rFonts w:ascii="TH Sarabun New" w:hAnsi="TH Sarabun New" w:cs="TH Sarabun New"/>
          <w:b/>
        </w:rPr>
      </w:pPr>
      <w:r w:rsidRPr="00F137A1">
        <w:rPr>
          <w:rFonts w:ascii="TH Sarabun New" w:hAnsi="TH Sarabun New" w:cs="TH Sarabun New"/>
          <w:cs/>
        </w:rPr>
        <w:t>(................................................................)</w:t>
      </w:r>
    </w:p>
    <w:p w14:paraId="2C70D126" w14:textId="123E727D" w:rsidR="00DC32D0" w:rsidRPr="00F137A1" w:rsidRDefault="00F137A1" w:rsidP="00F137A1">
      <w:pPr>
        <w:jc w:val="center"/>
        <w:rPr>
          <w:rFonts w:ascii="TH Sarabun New" w:hAnsi="TH Sarabun New" w:cs="TH Sarabun New"/>
        </w:rPr>
      </w:pPr>
      <w:r w:rsidRPr="00F137A1">
        <w:rPr>
          <w:rFonts w:ascii="TH Sarabun New" w:hAnsi="TH Sarabun New" w:cs="TH Sarabun New"/>
        </w:rPr>
        <w:t xml:space="preserve">         </w:t>
      </w:r>
      <w:r w:rsidRPr="00F137A1">
        <w:rPr>
          <w:rFonts w:ascii="TH Sarabun New" w:hAnsi="TH Sarabun New" w:cs="TH Sarabun New"/>
          <w:cs/>
        </w:rPr>
        <w:t>ผู้อำนวยการวิทยาลัย........................</w:t>
      </w:r>
    </w:p>
    <w:p w14:paraId="606A7A0E" w14:textId="18767D35" w:rsidR="00DC32D0" w:rsidRDefault="00DC32D0" w:rsidP="003C4838">
      <w:pPr>
        <w:tabs>
          <w:tab w:val="left" w:pos="360"/>
        </w:tabs>
        <w:spacing w:before="120"/>
        <w:rPr>
          <w:rFonts w:ascii="TH SarabunPSK" w:hAnsi="TH SarabunPSK" w:cs="TH SarabunPSK"/>
          <w:b/>
          <w:bCs/>
          <w:sz w:val="28"/>
        </w:rPr>
        <w:sectPr w:rsidR="00DC32D0" w:rsidSect="008F7907">
          <w:headerReference w:type="default" r:id="rId15"/>
          <w:pgSz w:w="11906" w:h="16838"/>
          <w:pgMar w:top="1440" w:right="567" w:bottom="1440" w:left="1418" w:header="709" w:footer="709" w:gutter="0"/>
          <w:cols w:space="708"/>
          <w:docGrid w:linePitch="360"/>
        </w:sectPr>
      </w:pPr>
    </w:p>
    <w:p w14:paraId="3DD18035" w14:textId="77777777" w:rsidR="0082607F" w:rsidRPr="00F137A1" w:rsidRDefault="0082607F" w:rsidP="00DC32D0">
      <w:pPr>
        <w:jc w:val="center"/>
        <w:rPr>
          <w:rFonts w:ascii="TH SarabunPSK" w:hAnsi="TH SarabunPSK" w:cs="TH SarabunPSK"/>
          <w:color w:val="000000"/>
          <w:sz w:val="32"/>
          <w:szCs w:val="32"/>
          <w:cs/>
        </w:rPr>
      </w:pPr>
    </w:p>
    <w:sectPr w:rsidR="0082607F" w:rsidRPr="00F137A1" w:rsidSect="00F137A1">
      <w:pgSz w:w="11900" w:h="16838" w:code="185"/>
      <w:pgMar w:top="1440" w:right="567" w:bottom="1440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759C4" w14:textId="77777777" w:rsidR="00E17559" w:rsidRDefault="00E17559" w:rsidP="00554CAA">
      <w:r>
        <w:separator/>
      </w:r>
    </w:p>
  </w:endnote>
  <w:endnote w:type="continuationSeparator" w:id="0">
    <w:p w14:paraId="445CC340" w14:textId="77777777" w:rsidR="00E17559" w:rsidRDefault="00E17559" w:rsidP="0055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" w:fontKey="{8812F59A-EC38-46A1-82C8-03B1909BED66}"/>
    <w:embedBold r:id="rId2" w:fontKey="{F8C81251-4B70-43BC-8531-F4201424973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58F2F56C-F468-46EB-8351-CE53D59ADD2D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CBAD8E94-616A-4421-8173-BBD837E51E25}"/>
    <w:embedBold r:id="rId5" w:fontKey="{C5D61DB8-C631-4DCF-B557-E27881FA652B}"/>
  </w:font>
  <w:font w:name="Sarabun">
    <w:altName w:val="Calibri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9ED6F" w14:textId="77777777" w:rsidR="00E17559" w:rsidRDefault="00E17559" w:rsidP="00554CAA">
      <w:r>
        <w:separator/>
      </w:r>
    </w:p>
  </w:footnote>
  <w:footnote w:type="continuationSeparator" w:id="0">
    <w:p w14:paraId="67E1F862" w14:textId="77777777" w:rsidR="00E17559" w:rsidRDefault="00E17559" w:rsidP="00554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0775" w14:textId="74B43E3D" w:rsidR="00F137A1" w:rsidRPr="0058546E" w:rsidRDefault="00F137A1">
    <w:pPr>
      <w:pStyle w:val="Header"/>
      <w:jc w:val="right"/>
      <w:rPr>
        <w:rFonts w:ascii="TH Sarabun New" w:hAnsi="TH Sarabun New" w:cs="TH Sarabun New"/>
        <w:sz w:val="24"/>
        <w:szCs w:val="36"/>
      </w:rPr>
    </w:pPr>
    <w:r>
      <w:rPr>
        <w:rFonts w:ascii="TH SarabunPSK" w:hAnsi="TH SarabunPSK" w:cs="TH SarabunPSK"/>
        <w:noProof/>
        <w:sz w:val="28"/>
        <w:szCs w:val="28"/>
        <w:lang w:val="en-US" w:eastAsia="en-US" w:bidi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C4ABB6" wp14:editId="05A09A4F">
              <wp:simplePos x="0" y="0"/>
              <wp:positionH relativeFrom="margin">
                <wp:posOffset>-91440</wp:posOffset>
              </wp:positionH>
              <wp:positionV relativeFrom="paragraph">
                <wp:posOffset>6350</wp:posOffset>
              </wp:positionV>
              <wp:extent cx="1954530" cy="260350"/>
              <wp:effectExtent l="0" t="0" r="7620" b="6350"/>
              <wp:wrapNone/>
              <wp:docPr id="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4530" cy="260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358821" w14:textId="77777777" w:rsidR="00F137A1" w:rsidRPr="001F1E5A" w:rsidRDefault="00F137A1" w:rsidP="00F137A1">
                          <w:pPr>
                            <w:jc w:val="both"/>
                            <w:rPr>
                              <w:rFonts w:ascii="TH SarabunPSK" w:hAnsi="TH SarabunPSK" w:cs="TH SarabunPSK"/>
                              <w:b/>
                              <w:bCs/>
                              <w:color w:val="FF0000"/>
                              <w:szCs w:val="24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</w:rPr>
                            <w:t>PHAS_Plan-PM-09-</w:t>
                          </w:r>
                          <w:r w:rsidRPr="00756BEE">
                            <w:rPr>
                              <w:rFonts w:ascii="TH SarabunPSK" w:hAnsi="TH SarabunPSK" w:cs="TH SarabunPSK"/>
                              <w:b/>
                              <w:bCs/>
                              <w:color w:val="7030A0"/>
                            </w:rPr>
                            <w:t>6</w:t>
                          </w:r>
                          <w:r w:rsidRPr="00756BEE">
                            <w:rPr>
                              <w:rFonts w:ascii="TH SarabunPSK" w:hAnsi="TH SarabunPSK" w:cs="TH SarabunPSK"/>
                              <w:b/>
                              <w:bCs/>
                              <w:color w:val="7030A0"/>
                              <w:szCs w:val="24"/>
                            </w:rPr>
                            <w:t>7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7030A0"/>
                              <w:szCs w:val="24"/>
                            </w:rPr>
                            <w:t xml:space="preserve"> </w:t>
                          </w:r>
                          <w:r w:rsidRPr="00756BEE">
                            <w:rPr>
                              <w:rFonts w:ascii="TH SarabunPSK" w:hAnsi="TH SarabunPSK" w:cs="TH SarabunPSK"/>
                              <w:b/>
                              <w:bCs/>
                              <w:color w:val="7030A0"/>
                              <w:szCs w:val="24"/>
                            </w:rPr>
                            <w:t>Rev. 18</w:t>
                          </w:r>
                          <w:r w:rsidRPr="00756BE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7030A0"/>
                              <w:szCs w:val="24"/>
                              <w:cs/>
                            </w:rPr>
                            <w:t>/0</w:t>
                          </w:r>
                          <w:r w:rsidRPr="00756BEE">
                            <w:rPr>
                              <w:rFonts w:ascii="TH SarabunPSK" w:hAnsi="TH SarabunPSK" w:cs="TH SarabunPSK"/>
                              <w:b/>
                              <w:bCs/>
                              <w:color w:val="7030A0"/>
                              <w:szCs w:val="24"/>
                            </w:rPr>
                            <w:t>9</w:t>
                          </w:r>
                          <w:r w:rsidRPr="00756BEE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7030A0"/>
                              <w:szCs w:val="24"/>
                              <w:cs/>
                            </w:rPr>
                            <w:t>/68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4ABB6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.2pt;margin-top:.5pt;width:153.9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" stroked="f">
              <v:textbox>
                <w:txbxContent>
                  <w:p w14:paraId="64358821" w14:textId="77777777" w:rsidR="00F137A1" w:rsidRPr="001F1E5A" w:rsidRDefault="00F137A1" w:rsidP="00F137A1">
                    <w:pPr>
                      <w:jc w:val="both"/>
                      <w:rPr>
                        <w:rFonts w:ascii="TH SarabunPSK" w:hAnsi="TH SarabunPSK" w:cs="TH SarabunPSK"/>
                        <w:b/>
                        <w:bCs/>
                        <w:color w:val="FF0000"/>
                        <w:szCs w:val="24"/>
                        <w:cs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</w:rPr>
                      <w:t>PHAS_Plan-PM-09-</w:t>
                    </w:r>
                    <w:r w:rsidRPr="00756BEE">
                      <w:rPr>
                        <w:rFonts w:ascii="TH SarabunPSK" w:hAnsi="TH SarabunPSK" w:cs="TH SarabunPSK"/>
                        <w:b/>
                        <w:bCs/>
                        <w:color w:val="7030A0"/>
                      </w:rPr>
                      <w:t>6</w:t>
                    </w:r>
                    <w:r w:rsidRPr="00756BEE">
                      <w:rPr>
                        <w:rFonts w:ascii="TH SarabunPSK" w:hAnsi="TH SarabunPSK" w:cs="TH SarabunPSK"/>
                        <w:b/>
                        <w:bCs/>
                        <w:color w:val="7030A0"/>
                        <w:szCs w:val="24"/>
                      </w:rPr>
                      <w:t>7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color w:val="7030A0"/>
                        <w:szCs w:val="24"/>
                      </w:rPr>
                      <w:t xml:space="preserve"> </w:t>
                    </w:r>
                    <w:r w:rsidRPr="00756BEE">
                      <w:rPr>
                        <w:rFonts w:ascii="TH SarabunPSK" w:hAnsi="TH SarabunPSK" w:cs="TH SarabunPSK"/>
                        <w:b/>
                        <w:bCs/>
                        <w:color w:val="7030A0"/>
                        <w:szCs w:val="24"/>
                      </w:rPr>
                      <w:t>Rev. 18</w:t>
                    </w:r>
                    <w:r w:rsidRPr="00756BEE">
                      <w:rPr>
                        <w:rFonts w:ascii="TH SarabunPSK" w:hAnsi="TH SarabunPSK" w:cs="TH SarabunPSK" w:hint="cs"/>
                        <w:b/>
                        <w:bCs/>
                        <w:color w:val="7030A0"/>
                        <w:szCs w:val="24"/>
                        <w:cs/>
                      </w:rPr>
                      <w:t>/0</w:t>
                    </w:r>
                    <w:r w:rsidRPr="00756BEE">
                      <w:rPr>
                        <w:rFonts w:ascii="TH SarabunPSK" w:hAnsi="TH SarabunPSK" w:cs="TH SarabunPSK"/>
                        <w:b/>
                        <w:bCs/>
                        <w:color w:val="7030A0"/>
                        <w:szCs w:val="24"/>
                      </w:rPr>
                      <w:t>9</w:t>
                    </w:r>
                    <w:r w:rsidRPr="00756BEE">
                      <w:rPr>
                        <w:rFonts w:ascii="TH SarabunPSK" w:hAnsi="TH SarabunPSK" w:cs="TH SarabunPSK" w:hint="cs"/>
                        <w:b/>
                        <w:bCs/>
                        <w:color w:val="7030A0"/>
                        <w:szCs w:val="24"/>
                        <w:cs/>
                      </w:rPr>
                      <w:t>/68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1550567774"/>
        <w:docPartObj>
          <w:docPartGallery w:val="Page Numbers (Top of Page)"/>
          <w:docPartUnique/>
        </w:docPartObj>
      </w:sdtPr>
      <w:sdtEndPr>
        <w:rPr>
          <w:rFonts w:ascii="TH Sarabun New" w:hAnsi="TH Sarabun New" w:cs="TH Sarabun New"/>
          <w:noProof/>
          <w:sz w:val="24"/>
          <w:szCs w:val="36"/>
        </w:rPr>
      </w:sdtEndPr>
      <w:sdtContent>
        <w:r w:rsidRPr="0058546E">
          <w:rPr>
            <w:rFonts w:ascii="TH Sarabun New" w:hAnsi="TH Sarabun New" w:cs="TH Sarabun New"/>
            <w:sz w:val="24"/>
            <w:szCs w:val="36"/>
          </w:rPr>
          <w:fldChar w:fldCharType="begin"/>
        </w:r>
        <w:r w:rsidRPr="0058546E">
          <w:rPr>
            <w:rFonts w:ascii="TH Sarabun New" w:hAnsi="TH Sarabun New" w:cs="TH Sarabun New"/>
            <w:sz w:val="24"/>
            <w:szCs w:val="36"/>
          </w:rPr>
          <w:instrText xml:space="preserve"> PAGE   \* MERGEFORMAT </w:instrText>
        </w:r>
        <w:r w:rsidRPr="0058546E">
          <w:rPr>
            <w:rFonts w:ascii="TH Sarabun New" w:hAnsi="TH Sarabun New" w:cs="TH Sarabun New"/>
            <w:sz w:val="24"/>
            <w:szCs w:val="36"/>
          </w:rPr>
          <w:fldChar w:fldCharType="separate"/>
        </w:r>
        <w:r w:rsidRPr="0058546E">
          <w:rPr>
            <w:rFonts w:ascii="TH Sarabun New" w:hAnsi="TH Sarabun New" w:cs="TH Sarabun New"/>
            <w:noProof/>
            <w:sz w:val="24"/>
            <w:szCs w:val="36"/>
          </w:rPr>
          <w:t>2</w:t>
        </w:r>
        <w:r w:rsidRPr="0058546E">
          <w:rPr>
            <w:rFonts w:ascii="TH Sarabun New" w:hAnsi="TH Sarabun New" w:cs="TH Sarabun New"/>
            <w:noProof/>
            <w:sz w:val="24"/>
            <w:szCs w:val="36"/>
          </w:rPr>
          <w:fldChar w:fldCharType="end"/>
        </w:r>
      </w:sdtContent>
    </w:sdt>
  </w:p>
  <w:p w14:paraId="7CDCA6A9" w14:textId="35B77089" w:rsidR="00AB532D" w:rsidRPr="00DF7E87" w:rsidRDefault="00AB532D" w:rsidP="00C07919">
    <w:pPr>
      <w:pStyle w:val="Header"/>
      <w:spacing w:line="204" w:lineRule="auto"/>
      <w:rPr>
        <w:rFonts w:ascii="TH SarabunPSK" w:hAnsi="TH SarabunPSK" w:cs="TH SarabunPSK"/>
        <w:sz w:val="20"/>
        <w:cs/>
        <w:lang w:bidi="th-T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E428D"/>
    <w:multiLevelType w:val="hybridMultilevel"/>
    <w:tmpl w:val="DF8CA42E"/>
    <w:lvl w:ilvl="0" w:tplc="0409000F">
      <w:start w:val="1"/>
      <w:numFmt w:val="decimal"/>
      <w:lvlText w:val="%1."/>
      <w:lvlJc w:val="left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" w15:restartNumberingAfterBreak="0">
    <w:nsid w:val="03185BCA"/>
    <w:multiLevelType w:val="hybridMultilevel"/>
    <w:tmpl w:val="FBB6F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A6D5B"/>
    <w:multiLevelType w:val="hybridMultilevel"/>
    <w:tmpl w:val="88B27632"/>
    <w:lvl w:ilvl="0" w:tplc="23668332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28591D79"/>
    <w:multiLevelType w:val="hybridMultilevel"/>
    <w:tmpl w:val="A196A31A"/>
    <w:lvl w:ilvl="0" w:tplc="F3CA2F8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D095C"/>
    <w:multiLevelType w:val="hybridMultilevel"/>
    <w:tmpl w:val="8CC4B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425BE"/>
    <w:multiLevelType w:val="hybridMultilevel"/>
    <w:tmpl w:val="3472410E"/>
    <w:lvl w:ilvl="0" w:tplc="BFC43D1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2E90"/>
    <w:multiLevelType w:val="hybridMultilevel"/>
    <w:tmpl w:val="F00CA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42638"/>
    <w:multiLevelType w:val="hybridMultilevel"/>
    <w:tmpl w:val="14AE9624"/>
    <w:lvl w:ilvl="0" w:tplc="8BAE0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F30AA4"/>
    <w:multiLevelType w:val="hybridMultilevel"/>
    <w:tmpl w:val="82C40FEA"/>
    <w:lvl w:ilvl="0" w:tplc="E89EAD36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61795"/>
    <w:multiLevelType w:val="hybridMultilevel"/>
    <w:tmpl w:val="75329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479C5"/>
    <w:multiLevelType w:val="hybridMultilevel"/>
    <w:tmpl w:val="9E82643A"/>
    <w:lvl w:ilvl="0" w:tplc="4D30BFAC">
      <w:start w:val="1"/>
      <w:numFmt w:val="decimal"/>
      <w:lvlText w:val="%1."/>
      <w:lvlJc w:val="left"/>
      <w:pPr>
        <w:ind w:left="1212" w:hanging="8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87998"/>
    <w:multiLevelType w:val="hybridMultilevel"/>
    <w:tmpl w:val="6E4E3D50"/>
    <w:lvl w:ilvl="0" w:tplc="BDA4B7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3654E"/>
    <w:multiLevelType w:val="multilevel"/>
    <w:tmpl w:val="427E4E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A160C86"/>
    <w:multiLevelType w:val="hybridMultilevel"/>
    <w:tmpl w:val="603658E2"/>
    <w:lvl w:ilvl="0" w:tplc="4F2A7D68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23204"/>
    <w:multiLevelType w:val="hybridMultilevel"/>
    <w:tmpl w:val="1846A1AC"/>
    <w:lvl w:ilvl="0" w:tplc="DD98CC62">
      <w:start w:val="2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100E4E"/>
    <w:multiLevelType w:val="hybridMultilevel"/>
    <w:tmpl w:val="2F2874F0"/>
    <w:lvl w:ilvl="0" w:tplc="224886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34DAB"/>
    <w:multiLevelType w:val="hybridMultilevel"/>
    <w:tmpl w:val="82C40FE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357B2"/>
    <w:multiLevelType w:val="hybridMultilevel"/>
    <w:tmpl w:val="6FA8F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47ECB"/>
    <w:multiLevelType w:val="hybridMultilevel"/>
    <w:tmpl w:val="7420644C"/>
    <w:lvl w:ilvl="0" w:tplc="FFFFFFFF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 w:tplc="FFFFFFFF">
      <w:start w:val="1"/>
      <w:numFmt w:val="decimal"/>
      <w:lvlText w:val="%2."/>
      <w:lvlJc w:val="left"/>
      <w:pPr>
        <w:tabs>
          <w:tab w:val="num" w:pos="1228"/>
        </w:tabs>
        <w:ind w:left="1228" w:hanging="360"/>
      </w:pPr>
    </w:lvl>
    <w:lvl w:ilvl="2" w:tplc="FFFFFFFF">
      <w:start w:val="1"/>
      <w:numFmt w:val="decimal"/>
      <w:lvlText w:val="%3."/>
      <w:lvlJc w:val="left"/>
      <w:pPr>
        <w:tabs>
          <w:tab w:val="num" w:pos="1948"/>
        </w:tabs>
        <w:ind w:left="1948" w:hanging="360"/>
      </w:pPr>
    </w:lvl>
    <w:lvl w:ilvl="3" w:tplc="FFFFFFFF">
      <w:start w:val="1"/>
      <w:numFmt w:val="decimal"/>
      <w:lvlText w:val="%4."/>
      <w:lvlJc w:val="left"/>
      <w:pPr>
        <w:tabs>
          <w:tab w:val="num" w:pos="2668"/>
        </w:tabs>
        <w:ind w:left="266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388"/>
        </w:tabs>
        <w:ind w:left="338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08"/>
        </w:tabs>
        <w:ind w:left="4108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28"/>
        </w:tabs>
        <w:ind w:left="4828" w:hanging="360"/>
      </w:pPr>
    </w:lvl>
    <w:lvl w:ilvl="7" w:tplc="FFFFFFFF">
      <w:start w:val="1"/>
      <w:numFmt w:val="decimal"/>
      <w:lvlText w:val="%8."/>
      <w:lvlJc w:val="left"/>
      <w:pPr>
        <w:tabs>
          <w:tab w:val="num" w:pos="5548"/>
        </w:tabs>
        <w:ind w:left="554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268"/>
        </w:tabs>
        <w:ind w:left="6268" w:hanging="360"/>
      </w:pPr>
    </w:lvl>
  </w:abstractNum>
  <w:abstractNum w:abstractNumId="19" w15:restartNumberingAfterBreak="0">
    <w:nsid w:val="3ED8362E"/>
    <w:multiLevelType w:val="hybridMultilevel"/>
    <w:tmpl w:val="261684F6"/>
    <w:lvl w:ilvl="0" w:tplc="FFFFFFFF">
      <w:start w:val="1"/>
      <w:numFmt w:val="decimal"/>
      <w:lvlText w:val="%1."/>
      <w:lvlJc w:val="left"/>
      <w:pPr>
        <w:ind w:left="501" w:hanging="360"/>
      </w:pPr>
      <w:rPr>
        <w:b/>
        <w:bCs/>
      </w:rPr>
    </w:lvl>
    <w:lvl w:ilvl="1" w:tplc="FFFFFFFF">
      <w:start w:val="1"/>
      <w:numFmt w:val="decimal"/>
      <w:lvlText w:val="%2."/>
      <w:lvlJc w:val="left"/>
      <w:pPr>
        <w:tabs>
          <w:tab w:val="num" w:pos="1228"/>
        </w:tabs>
        <w:ind w:left="1228" w:hanging="360"/>
      </w:pPr>
    </w:lvl>
    <w:lvl w:ilvl="2" w:tplc="FFFFFFFF">
      <w:start w:val="1"/>
      <w:numFmt w:val="decimal"/>
      <w:lvlText w:val="%3."/>
      <w:lvlJc w:val="left"/>
      <w:pPr>
        <w:tabs>
          <w:tab w:val="num" w:pos="1948"/>
        </w:tabs>
        <w:ind w:left="1948" w:hanging="360"/>
      </w:pPr>
    </w:lvl>
    <w:lvl w:ilvl="3" w:tplc="FFFFFFFF">
      <w:start w:val="1"/>
      <w:numFmt w:val="decimal"/>
      <w:lvlText w:val="%4."/>
      <w:lvlJc w:val="left"/>
      <w:pPr>
        <w:tabs>
          <w:tab w:val="num" w:pos="2668"/>
        </w:tabs>
        <w:ind w:left="266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388"/>
        </w:tabs>
        <w:ind w:left="338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08"/>
        </w:tabs>
        <w:ind w:left="4108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28"/>
        </w:tabs>
        <w:ind w:left="4828" w:hanging="360"/>
      </w:pPr>
    </w:lvl>
    <w:lvl w:ilvl="7" w:tplc="FFFFFFFF">
      <w:start w:val="1"/>
      <w:numFmt w:val="decimal"/>
      <w:lvlText w:val="%8."/>
      <w:lvlJc w:val="left"/>
      <w:pPr>
        <w:tabs>
          <w:tab w:val="num" w:pos="5548"/>
        </w:tabs>
        <w:ind w:left="554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268"/>
        </w:tabs>
        <w:ind w:left="6268" w:hanging="360"/>
      </w:pPr>
    </w:lvl>
  </w:abstractNum>
  <w:abstractNum w:abstractNumId="20" w15:restartNumberingAfterBreak="0">
    <w:nsid w:val="3F196FFF"/>
    <w:multiLevelType w:val="hybridMultilevel"/>
    <w:tmpl w:val="252ED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34824"/>
    <w:multiLevelType w:val="hybridMultilevel"/>
    <w:tmpl w:val="8AE2A1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1513C"/>
    <w:multiLevelType w:val="hybridMultilevel"/>
    <w:tmpl w:val="F6B05500"/>
    <w:lvl w:ilvl="0" w:tplc="AB72A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C4146"/>
    <w:multiLevelType w:val="hybridMultilevel"/>
    <w:tmpl w:val="9822FF50"/>
    <w:lvl w:ilvl="0" w:tplc="81E0F3E6">
      <w:start w:val="4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368F6"/>
    <w:multiLevelType w:val="hybridMultilevel"/>
    <w:tmpl w:val="C12C4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10602"/>
    <w:multiLevelType w:val="singleLevel"/>
    <w:tmpl w:val="F1444738"/>
    <w:lvl w:ilvl="0">
      <w:start w:val="1"/>
      <w:numFmt w:val="bullet"/>
      <w:pStyle w:val="ListBullet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506039C8"/>
    <w:multiLevelType w:val="hybridMultilevel"/>
    <w:tmpl w:val="C1E26C82"/>
    <w:lvl w:ilvl="0" w:tplc="55E21568">
      <w:start w:val="4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436190"/>
    <w:multiLevelType w:val="singleLevel"/>
    <w:tmpl w:val="D7CE7166"/>
    <w:lvl w:ilvl="0">
      <w:start w:val="1"/>
      <w:numFmt w:val="bullet"/>
      <w:pStyle w:val="List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0946913"/>
    <w:multiLevelType w:val="hybridMultilevel"/>
    <w:tmpl w:val="AB58E2C4"/>
    <w:lvl w:ilvl="0" w:tplc="AB72A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AF5B5B"/>
    <w:multiLevelType w:val="hybridMultilevel"/>
    <w:tmpl w:val="EA0A3976"/>
    <w:lvl w:ilvl="0" w:tplc="1F4C184E">
      <w:start w:val="3"/>
      <w:numFmt w:val="decimal"/>
      <w:lvlText w:val="%1.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CA4819"/>
    <w:multiLevelType w:val="hybridMultilevel"/>
    <w:tmpl w:val="15C6C86A"/>
    <w:lvl w:ilvl="0" w:tplc="425A05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87D6B"/>
    <w:multiLevelType w:val="hybridMultilevel"/>
    <w:tmpl w:val="724E95AA"/>
    <w:lvl w:ilvl="0" w:tplc="B7269BC2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F034BC"/>
    <w:multiLevelType w:val="hybridMultilevel"/>
    <w:tmpl w:val="98100B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0232B9"/>
    <w:multiLevelType w:val="hybridMultilevel"/>
    <w:tmpl w:val="46C68A76"/>
    <w:lvl w:ilvl="0" w:tplc="567EB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3410C7"/>
    <w:multiLevelType w:val="hybridMultilevel"/>
    <w:tmpl w:val="8F94B4E4"/>
    <w:lvl w:ilvl="0" w:tplc="A016EBBA">
      <w:start w:val="2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2"/>
  </w:num>
  <w:num w:numId="4">
    <w:abstractNumId w:val="0"/>
  </w:num>
  <w:num w:numId="5">
    <w:abstractNumId w:val="1"/>
  </w:num>
  <w:num w:numId="6">
    <w:abstractNumId w:val="9"/>
  </w:num>
  <w:num w:numId="7">
    <w:abstractNumId w:val="12"/>
  </w:num>
  <w:num w:numId="8">
    <w:abstractNumId w:val="3"/>
  </w:num>
  <w:num w:numId="9">
    <w:abstractNumId w:val="5"/>
  </w:num>
  <w:num w:numId="10">
    <w:abstractNumId w:val="14"/>
  </w:num>
  <w:num w:numId="11">
    <w:abstractNumId w:val="34"/>
  </w:num>
  <w:num w:numId="12">
    <w:abstractNumId w:val="13"/>
  </w:num>
  <w:num w:numId="13">
    <w:abstractNumId w:val="31"/>
  </w:num>
  <w:num w:numId="14">
    <w:abstractNumId w:val="26"/>
  </w:num>
  <w:num w:numId="15">
    <w:abstractNumId w:val="23"/>
  </w:num>
  <w:num w:numId="16">
    <w:abstractNumId w:val="6"/>
  </w:num>
  <w:num w:numId="17">
    <w:abstractNumId w:val="17"/>
  </w:num>
  <w:num w:numId="18">
    <w:abstractNumId w:val="24"/>
  </w:num>
  <w:num w:numId="19">
    <w:abstractNumId w:val="8"/>
  </w:num>
  <w:num w:numId="20">
    <w:abstractNumId w:val="30"/>
  </w:num>
  <w:num w:numId="21">
    <w:abstractNumId w:val="15"/>
  </w:num>
  <w:num w:numId="22">
    <w:abstractNumId w:val="33"/>
  </w:num>
  <w:num w:numId="23">
    <w:abstractNumId w:val="16"/>
  </w:num>
  <w:num w:numId="24">
    <w:abstractNumId w:val="19"/>
  </w:num>
  <w:num w:numId="25">
    <w:abstractNumId w:val="18"/>
  </w:num>
  <w:num w:numId="26">
    <w:abstractNumId w:val="29"/>
  </w:num>
  <w:num w:numId="27">
    <w:abstractNumId w:val="32"/>
  </w:num>
  <w:num w:numId="28">
    <w:abstractNumId w:val="11"/>
  </w:num>
  <w:num w:numId="29">
    <w:abstractNumId w:val="7"/>
  </w:num>
  <w:num w:numId="30">
    <w:abstractNumId w:val="21"/>
  </w:num>
  <w:num w:numId="31">
    <w:abstractNumId w:val="4"/>
  </w:num>
  <w:num w:numId="32">
    <w:abstractNumId w:val="22"/>
  </w:num>
  <w:num w:numId="33">
    <w:abstractNumId w:val="28"/>
  </w:num>
  <w:num w:numId="34">
    <w:abstractNumId w:val="10"/>
  </w:num>
  <w:num w:numId="35">
    <w:abstractNumId w:val="2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hideSpellingErrors/>
  <w:hideGrammaticalErrors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8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AA"/>
    <w:rsid w:val="00000F67"/>
    <w:rsid w:val="0000577E"/>
    <w:rsid w:val="00010EC2"/>
    <w:rsid w:val="000222F3"/>
    <w:rsid w:val="0002248A"/>
    <w:rsid w:val="00023F6C"/>
    <w:rsid w:val="00024783"/>
    <w:rsid w:val="00024869"/>
    <w:rsid w:val="0003284F"/>
    <w:rsid w:val="00033A03"/>
    <w:rsid w:val="000344A1"/>
    <w:rsid w:val="000421FA"/>
    <w:rsid w:val="000424B1"/>
    <w:rsid w:val="00047B95"/>
    <w:rsid w:val="00051C6B"/>
    <w:rsid w:val="00062DEB"/>
    <w:rsid w:val="0006471A"/>
    <w:rsid w:val="000674F2"/>
    <w:rsid w:val="00075855"/>
    <w:rsid w:val="00077005"/>
    <w:rsid w:val="000856D2"/>
    <w:rsid w:val="0009043F"/>
    <w:rsid w:val="00090BCE"/>
    <w:rsid w:val="00090D63"/>
    <w:rsid w:val="00091321"/>
    <w:rsid w:val="0009367F"/>
    <w:rsid w:val="00095C36"/>
    <w:rsid w:val="00096436"/>
    <w:rsid w:val="000973AC"/>
    <w:rsid w:val="000977B2"/>
    <w:rsid w:val="000A0B24"/>
    <w:rsid w:val="000A0F41"/>
    <w:rsid w:val="000A5C62"/>
    <w:rsid w:val="000B0A82"/>
    <w:rsid w:val="000B359C"/>
    <w:rsid w:val="000B49B4"/>
    <w:rsid w:val="000B6D48"/>
    <w:rsid w:val="000C23F2"/>
    <w:rsid w:val="000C28F6"/>
    <w:rsid w:val="000C34D5"/>
    <w:rsid w:val="000C38D1"/>
    <w:rsid w:val="000C5270"/>
    <w:rsid w:val="000D211B"/>
    <w:rsid w:val="000E06C4"/>
    <w:rsid w:val="000E0DD7"/>
    <w:rsid w:val="000F51D4"/>
    <w:rsid w:val="0010223D"/>
    <w:rsid w:val="00107741"/>
    <w:rsid w:val="00107F4B"/>
    <w:rsid w:val="001127F1"/>
    <w:rsid w:val="00115E35"/>
    <w:rsid w:val="00123F97"/>
    <w:rsid w:val="00124296"/>
    <w:rsid w:val="001266A1"/>
    <w:rsid w:val="0013415A"/>
    <w:rsid w:val="00135D02"/>
    <w:rsid w:val="00141A61"/>
    <w:rsid w:val="00143FB3"/>
    <w:rsid w:val="00151F20"/>
    <w:rsid w:val="001547CA"/>
    <w:rsid w:val="00155530"/>
    <w:rsid w:val="00155706"/>
    <w:rsid w:val="00165800"/>
    <w:rsid w:val="00165FAD"/>
    <w:rsid w:val="00166AE9"/>
    <w:rsid w:val="00170F26"/>
    <w:rsid w:val="0017219C"/>
    <w:rsid w:val="001742FB"/>
    <w:rsid w:val="00175FB2"/>
    <w:rsid w:val="00187CA6"/>
    <w:rsid w:val="001A0D2C"/>
    <w:rsid w:val="001A56C0"/>
    <w:rsid w:val="001A7258"/>
    <w:rsid w:val="001B1FDC"/>
    <w:rsid w:val="001C0FF2"/>
    <w:rsid w:val="001C4BBD"/>
    <w:rsid w:val="001C685B"/>
    <w:rsid w:val="001D31F8"/>
    <w:rsid w:val="001D691C"/>
    <w:rsid w:val="001F0686"/>
    <w:rsid w:val="001F15A3"/>
    <w:rsid w:val="001F1E5A"/>
    <w:rsid w:val="001F24A9"/>
    <w:rsid w:val="001F309C"/>
    <w:rsid w:val="001F64E1"/>
    <w:rsid w:val="001F7AA3"/>
    <w:rsid w:val="001F7B8D"/>
    <w:rsid w:val="00200C32"/>
    <w:rsid w:val="00210D93"/>
    <w:rsid w:val="002167F4"/>
    <w:rsid w:val="00217A87"/>
    <w:rsid w:val="002200A1"/>
    <w:rsid w:val="00221C23"/>
    <w:rsid w:val="00233604"/>
    <w:rsid w:val="00233A36"/>
    <w:rsid w:val="00233F01"/>
    <w:rsid w:val="00234E4C"/>
    <w:rsid w:val="00245028"/>
    <w:rsid w:val="0024712F"/>
    <w:rsid w:val="002478D0"/>
    <w:rsid w:val="00251889"/>
    <w:rsid w:val="0025195A"/>
    <w:rsid w:val="002554FD"/>
    <w:rsid w:val="002606CD"/>
    <w:rsid w:val="00263F37"/>
    <w:rsid w:val="002659B3"/>
    <w:rsid w:val="002674A1"/>
    <w:rsid w:val="00271EBD"/>
    <w:rsid w:val="002736E8"/>
    <w:rsid w:val="00276295"/>
    <w:rsid w:val="00277B76"/>
    <w:rsid w:val="00287A4E"/>
    <w:rsid w:val="002949FE"/>
    <w:rsid w:val="00294CA7"/>
    <w:rsid w:val="002A53C0"/>
    <w:rsid w:val="002A5DCF"/>
    <w:rsid w:val="002A66E9"/>
    <w:rsid w:val="002A6E52"/>
    <w:rsid w:val="002B04C6"/>
    <w:rsid w:val="002B52F4"/>
    <w:rsid w:val="002C2F0F"/>
    <w:rsid w:val="002C4BBF"/>
    <w:rsid w:val="002C52FA"/>
    <w:rsid w:val="002C5C6B"/>
    <w:rsid w:val="002C75BB"/>
    <w:rsid w:val="002D268E"/>
    <w:rsid w:val="002D3662"/>
    <w:rsid w:val="002D43A0"/>
    <w:rsid w:val="002D4C6B"/>
    <w:rsid w:val="002D6FF8"/>
    <w:rsid w:val="002D7FE2"/>
    <w:rsid w:val="002E30ED"/>
    <w:rsid w:val="002E4980"/>
    <w:rsid w:val="002E507D"/>
    <w:rsid w:val="002E5230"/>
    <w:rsid w:val="002F0E23"/>
    <w:rsid w:val="002F3D06"/>
    <w:rsid w:val="002F5AF3"/>
    <w:rsid w:val="00304384"/>
    <w:rsid w:val="00305AD5"/>
    <w:rsid w:val="00305EFA"/>
    <w:rsid w:val="00306440"/>
    <w:rsid w:val="00310DD7"/>
    <w:rsid w:val="00311E93"/>
    <w:rsid w:val="00313A11"/>
    <w:rsid w:val="0031425E"/>
    <w:rsid w:val="00314BBA"/>
    <w:rsid w:val="0031562B"/>
    <w:rsid w:val="00320C62"/>
    <w:rsid w:val="00331374"/>
    <w:rsid w:val="00331391"/>
    <w:rsid w:val="003318C7"/>
    <w:rsid w:val="0033240F"/>
    <w:rsid w:val="003357E5"/>
    <w:rsid w:val="00336D08"/>
    <w:rsid w:val="00346F07"/>
    <w:rsid w:val="003479FB"/>
    <w:rsid w:val="00352800"/>
    <w:rsid w:val="0035423C"/>
    <w:rsid w:val="00354B06"/>
    <w:rsid w:val="003642A2"/>
    <w:rsid w:val="0036709A"/>
    <w:rsid w:val="003672E1"/>
    <w:rsid w:val="00367530"/>
    <w:rsid w:val="0036796D"/>
    <w:rsid w:val="003731C2"/>
    <w:rsid w:val="00375219"/>
    <w:rsid w:val="00376208"/>
    <w:rsid w:val="003806A9"/>
    <w:rsid w:val="00381DB7"/>
    <w:rsid w:val="003850D1"/>
    <w:rsid w:val="00385198"/>
    <w:rsid w:val="003871D2"/>
    <w:rsid w:val="003874C7"/>
    <w:rsid w:val="0039198A"/>
    <w:rsid w:val="00392FD4"/>
    <w:rsid w:val="00396D56"/>
    <w:rsid w:val="003A28B0"/>
    <w:rsid w:val="003A3272"/>
    <w:rsid w:val="003A639D"/>
    <w:rsid w:val="003B182B"/>
    <w:rsid w:val="003B1D2F"/>
    <w:rsid w:val="003B4D7B"/>
    <w:rsid w:val="003B4DBF"/>
    <w:rsid w:val="003C2008"/>
    <w:rsid w:val="003C4838"/>
    <w:rsid w:val="003C6BB8"/>
    <w:rsid w:val="003C7815"/>
    <w:rsid w:val="003D1E89"/>
    <w:rsid w:val="003D22CD"/>
    <w:rsid w:val="003D2659"/>
    <w:rsid w:val="003D404E"/>
    <w:rsid w:val="003D773D"/>
    <w:rsid w:val="003E187D"/>
    <w:rsid w:val="003E1A26"/>
    <w:rsid w:val="003E2379"/>
    <w:rsid w:val="003E79F4"/>
    <w:rsid w:val="003F1230"/>
    <w:rsid w:val="003F211A"/>
    <w:rsid w:val="003F2896"/>
    <w:rsid w:val="003F43C3"/>
    <w:rsid w:val="0040315A"/>
    <w:rsid w:val="0040359C"/>
    <w:rsid w:val="00405DFB"/>
    <w:rsid w:val="0040609C"/>
    <w:rsid w:val="004079B3"/>
    <w:rsid w:val="004117FD"/>
    <w:rsid w:val="0041487A"/>
    <w:rsid w:val="004205D9"/>
    <w:rsid w:val="00421931"/>
    <w:rsid w:val="004237F6"/>
    <w:rsid w:val="00424682"/>
    <w:rsid w:val="00425A83"/>
    <w:rsid w:val="004265DB"/>
    <w:rsid w:val="0042728C"/>
    <w:rsid w:val="0043145C"/>
    <w:rsid w:val="00435D86"/>
    <w:rsid w:val="00440A07"/>
    <w:rsid w:val="00443773"/>
    <w:rsid w:val="00443F61"/>
    <w:rsid w:val="00446B3C"/>
    <w:rsid w:val="00446C57"/>
    <w:rsid w:val="00447E7D"/>
    <w:rsid w:val="00462478"/>
    <w:rsid w:val="004639E5"/>
    <w:rsid w:val="00467F81"/>
    <w:rsid w:val="004833E3"/>
    <w:rsid w:val="00484225"/>
    <w:rsid w:val="004851EB"/>
    <w:rsid w:val="004935F3"/>
    <w:rsid w:val="0049529A"/>
    <w:rsid w:val="004A4678"/>
    <w:rsid w:val="004A4AA9"/>
    <w:rsid w:val="004A585B"/>
    <w:rsid w:val="004A6ED0"/>
    <w:rsid w:val="004A789E"/>
    <w:rsid w:val="004B36B8"/>
    <w:rsid w:val="004B36D1"/>
    <w:rsid w:val="004B64B8"/>
    <w:rsid w:val="004B77D3"/>
    <w:rsid w:val="004C29FE"/>
    <w:rsid w:val="004C6315"/>
    <w:rsid w:val="004D09C9"/>
    <w:rsid w:val="004D13CB"/>
    <w:rsid w:val="004D6A9F"/>
    <w:rsid w:val="004D6AA2"/>
    <w:rsid w:val="004D7F59"/>
    <w:rsid w:val="004E4B52"/>
    <w:rsid w:val="004E6FA5"/>
    <w:rsid w:val="004E7F05"/>
    <w:rsid w:val="004F6435"/>
    <w:rsid w:val="005026F0"/>
    <w:rsid w:val="005039E7"/>
    <w:rsid w:val="005048A4"/>
    <w:rsid w:val="00510C31"/>
    <w:rsid w:val="005131CB"/>
    <w:rsid w:val="0051699A"/>
    <w:rsid w:val="0052080F"/>
    <w:rsid w:val="00522546"/>
    <w:rsid w:val="005230A5"/>
    <w:rsid w:val="00524FAF"/>
    <w:rsid w:val="00531F4B"/>
    <w:rsid w:val="00533443"/>
    <w:rsid w:val="00534BAB"/>
    <w:rsid w:val="00534DD5"/>
    <w:rsid w:val="00540D2F"/>
    <w:rsid w:val="005442F4"/>
    <w:rsid w:val="005478C2"/>
    <w:rsid w:val="00550D05"/>
    <w:rsid w:val="00553D00"/>
    <w:rsid w:val="00554CAA"/>
    <w:rsid w:val="005569CA"/>
    <w:rsid w:val="00561D98"/>
    <w:rsid w:val="00566A99"/>
    <w:rsid w:val="00574796"/>
    <w:rsid w:val="00575331"/>
    <w:rsid w:val="005761BD"/>
    <w:rsid w:val="00582866"/>
    <w:rsid w:val="00582F8B"/>
    <w:rsid w:val="00583145"/>
    <w:rsid w:val="0058546E"/>
    <w:rsid w:val="00590C2F"/>
    <w:rsid w:val="0059539E"/>
    <w:rsid w:val="005A21C4"/>
    <w:rsid w:val="005A23FC"/>
    <w:rsid w:val="005A2CD5"/>
    <w:rsid w:val="005A53E5"/>
    <w:rsid w:val="005A7280"/>
    <w:rsid w:val="005B3728"/>
    <w:rsid w:val="005B6903"/>
    <w:rsid w:val="005C03EB"/>
    <w:rsid w:val="005C1339"/>
    <w:rsid w:val="005C16CE"/>
    <w:rsid w:val="005C1F16"/>
    <w:rsid w:val="005C670B"/>
    <w:rsid w:val="005D0D6E"/>
    <w:rsid w:val="005D168B"/>
    <w:rsid w:val="005D26B9"/>
    <w:rsid w:val="005D2E15"/>
    <w:rsid w:val="005D3A94"/>
    <w:rsid w:val="005D3EB0"/>
    <w:rsid w:val="005D7322"/>
    <w:rsid w:val="005E0A65"/>
    <w:rsid w:val="005E15F0"/>
    <w:rsid w:val="005E36F9"/>
    <w:rsid w:val="005E7098"/>
    <w:rsid w:val="005E732B"/>
    <w:rsid w:val="005F47E9"/>
    <w:rsid w:val="005F5BAC"/>
    <w:rsid w:val="005F6105"/>
    <w:rsid w:val="005F77AA"/>
    <w:rsid w:val="006012B5"/>
    <w:rsid w:val="00604C52"/>
    <w:rsid w:val="00606C10"/>
    <w:rsid w:val="00607D2F"/>
    <w:rsid w:val="00611D1F"/>
    <w:rsid w:val="00614B1B"/>
    <w:rsid w:val="00615114"/>
    <w:rsid w:val="00617F84"/>
    <w:rsid w:val="00620893"/>
    <w:rsid w:val="00621197"/>
    <w:rsid w:val="0062235C"/>
    <w:rsid w:val="006247D7"/>
    <w:rsid w:val="006308E1"/>
    <w:rsid w:val="00630F81"/>
    <w:rsid w:val="00634427"/>
    <w:rsid w:val="00643893"/>
    <w:rsid w:val="00645E36"/>
    <w:rsid w:val="00646F07"/>
    <w:rsid w:val="00650289"/>
    <w:rsid w:val="006530FB"/>
    <w:rsid w:val="006569EB"/>
    <w:rsid w:val="00657103"/>
    <w:rsid w:val="00662E64"/>
    <w:rsid w:val="00663084"/>
    <w:rsid w:val="0066696F"/>
    <w:rsid w:val="00671CBA"/>
    <w:rsid w:val="00672247"/>
    <w:rsid w:val="00675C1C"/>
    <w:rsid w:val="006766FF"/>
    <w:rsid w:val="006775CB"/>
    <w:rsid w:val="0068152B"/>
    <w:rsid w:val="00682B4E"/>
    <w:rsid w:val="00684F60"/>
    <w:rsid w:val="0068592C"/>
    <w:rsid w:val="0068663B"/>
    <w:rsid w:val="0069206D"/>
    <w:rsid w:val="00693FEF"/>
    <w:rsid w:val="006A4B80"/>
    <w:rsid w:val="006A6BE5"/>
    <w:rsid w:val="006A722A"/>
    <w:rsid w:val="006C264B"/>
    <w:rsid w:val="006C3A81"/>
    <w:rsid w:val="006C4D21"/>
    <w:rsid w:val="006C5D60"/>
    <w:rsid w:val="006D05F1"/>
    <w:rsid w:val="006D0856"/>
    <w:rsid w:val="006D1B62"/>
    <w:rsid w:val="006D72BD"/>
    <w:rsid w:val="006D7DCF"/>
    <w:rsid w:val="006E18C2"/>
    <w:rsid w:val="006E4BF3"/>
    <w:rsid w:val="006F3592"/>
    <w:rsid w:val="006F3970"/>
    <w:rsid w:val="006F51A1"/>
    <w:rsid w:val="006F570A"/>
    <w:rsid w:val="00700079"/>
    <w:rsid w:val="00701C01"/>
    <w:rsid w:val="00703723"/>
    <w:rsid w:val="00704DA1"/>
    <w:rsid w:val="007061E7"/>
    <w:rsid w:val="0070654D"/>
    <w:rsid w:val="007069D9"/>
    <w:rsid w:val="00706FAD"/>
    <w:rsid w:val="007114E8"/>
    <w:rsid w:val="00712055"/>
    <w:rsid w:val="0071280C"/>
    <w:rsid w:val="007163F3"/>
    <w:rsid w:val="0072180D"/>
    <w:rsid w:val="00721E86"/>
    <w:rsid w:val="0072537D"/>
    <w:rsid w:val="0073060A"/>
    <w:rsid w:val="007336F4"/>
    <w:rsid w:val="00733E67"/>
    <w:rsid w:val="00742B7F"/>
    <w:rsid w:val="007430E4"/>
    <w:rsid w:val="00745B85"/>
    <w:rsid w:val="00747FDE"/>
    <w:rsid w:val="007504E5"/>
    <w:rsid w:val="00750C4B"/>
    <w:rsid w:val="00756BEE"/>
    <w:rsid w:val="00763285"/>
    <w:rsid w:val="00765EC9"/>
    <w:rsid w:val="0077088C"/>
    <w:rsid w:val="00773279"/>
    <w:rsid w:val="007741A8"/>
    <w:rsid w:val="00776ED3"/>
    <w:rsid w:val="00781EDD"/>
    <w:rsid w:val="007877E3"/>
    <w:rsid w:val="007906FC"/>
    <w:rsid w:val="00792EAD"/>
    <w:rsid w:val="00794887"/>
    <w:rsid w:val="00797D85"/>
    <w:rsid w:val="007A24DB"/>
    <w:rsid w:val="007A3843"/>
    <w:rsid w:val="007A7D08"/>
    <w:rsid w:val="007B45D0"/>
    <w:rsid w:val="007B6024"/>
    <w:rsid w:val="007B7080"/>
    <w:rsid w:val="007C5FC5"/>
    <w:rsid w:val="007C5FE8"/>
    <w:rsid w:val="007C707F"/>
    <w:rsid w:val="007D2FE0"/>
    <w:rsid w:val="007E0C36"/>
    <w:rsid w:val="007E794D"/>
    <w:rsid w:val="007F0E76"/>
    <w:rsid w:val="007F1B45"/>
    <w:rsid w:val="007F52BE"/>
    <w:rsid w:val="0080201D"/>
    <w:rsid w:val="008020FD"/>
    <w:rsid w:val="00803241"/>
    <w:rsid w:val="0080740D"/>
    <w:rsid w:val="0081268F"/>
    <w:rsid w:val="0081554E"/>
    <w:rsid w:val="008160D7"/>
    <w:rsid w:val="00816778"/>
    <w:rsid w:val="00816EE6"/>
    <w:rsid w:val="008172B0"/>
    <w:rsid w:val="0082059A"/>
    <w:rsid w:val="00822618"/>
    <w:rsid w:val="008238AA"/>
    <w:rsid w:val="0082607F"/>
    <w:rsid w:val="00827CF9"/>
    <w:rsid w:val="00830F46"/>
    <w:rsid w:val="00836E48"/>
    <w:rsid w:val="0083797E"/>
    <w:rsid w:val="00841909"/>
    <w:rsid w:val="0084757A"/>
    <w:rsid w:val="00852EDE"/>
    <w:rsid w:val="00853A44"/>
    <w:rsid w:val="00853ABB"/>
    <w:rsid w:val="00856961"/>
    <w:rsid w:val="00860FB8"/>
    <w:rsid w:val="008617B5"/>
    <w:rsid w:val="00861B6F"/>
    <w:rsid w:val="008629BC"/>
    <w:rsid w:val="008633B2"/>
    <w:rsid w:val="008635BB"/>
    <w:rsid w:val="00865081"/>
    <w:rsid w:val="00866929"/>
    <w:rsid w:val="00867002"/>
    <w:rsid w:val="00872E4F"/>
    <w:rsid w:val="008731F8"/>
    <w:rsid w:val="0087632C"/>
    <w:rsid w:val="0088039D"/>
    <w:rsid w:val="00881FE3"/>
    <w:rsid w:val="00883C17"/>
    <w:rsid w:val="00892198"/>
    <w:rsid w:val="00892E38"/>
    <w:rsid w:val="008A31B1"/>
    <w:rsid w:val="008B1BC5"/>
    <w:rsid w:val="008B400B"/>
    <w:rsid w:val="008B6D14"/>
    <w:rsid w:val="008B7719"/>
    <w:rsid w:val="008C3205"/>
    <w:rsid w:val="008C41E3"/>
    <w:rsid w:val="008E2345"/>
    <w:rsid w:val="008E3A9B"/>
    <w:rsid w:val="008E4DF6"/>
    <w:rsid w:val="008E5984"/>
    <w:rsid w:val="008E6CDA"/>
    <w:rsid w:val="008E7504"/>
    <w:rsid w:val="008F0AEA"/>
    <w:rsid w:val="008F7907"/>
    <w:rsid w:val="00900148"/>
    <w:rsid w:val="00905D85"/>
    <w:rsid w:val="0091186A"/>
    <w:rsid w:val="00911DC8"/>
    <w:rsid w:val="00911ECE"/>
    <w:rsid w:val="00916C80"/>
    <w:rsid w:val="00920882"/>
    <w:rsid w:val="00921492"/>
    <w:rsid w:val="00921843"/>
    <w:rsid w:val="00924533"/>
    <w:rsid w:val="009270D8"/>
    <w:rsid w:val="009362B1"/>
    <w:rsid w:val="00943982"/>
    <w:rsid w:val="00953AAC"/>
    <w:rsid w:val="00954A1B"/>
    <w:rsid w:val="00957758"/>
    <w:rsid w:val="00960380"/>
    <w:rsid w:val="00961301"/>
    <w:rsid w:val="009620D9"/>
    <w:rsid w:val="00964094"/>
    <w:rsid w:val="00964C3B"/>
    <w:rsid w:val="0096724C"/>
    <w:rsid w:val="00970BC8"/>
    <w:rsid w:val="00971FE8"/>
    <w:rsid w:val="00975237"/>
    <w:rsid w:val="00976375"/>
    <w:rsid w:val="00977C9A"/>
    <w:rsid w:val="00977D5D"/>
    <w:rsid w:val="00980878"/>
    <w:rsid w:val="00981BF4"/>
    <w:rsid w:val="00983B17"/>
    <w:rsid w:val="00984FE4"/>
    <w:rsid w:val="00993DDC"/>
    <w:rsid w:val="00995BD9"/>
    <w:rsid w:val="00995D9E"/>
    <w:rsid w:val="009964EA"/>
    <w:rsid w:val="009A2224"/>
    <w:rsid w:val="009A290A"/>
    <w:rsid w:val="009A503F"/>
    <w:rsid w:val="009A5CB1"/>
    <w:rsid w:val="009B21BF"/>
    <w:rsid w:val="009B3AC7"/>
    <w:rsid w:val="009B3C37"/>
    <w:rsid w:val="009B792A"/>
    <w:rsid w:val="009C1EBB"/>
    <w:rsid w:val="009C3839"/>
    <w:rsid w:val="009C3F4C"/>
    <w:rsid w:val="009C6466"/>
    <w:rsid w:val="009C657C"/>
    <w:rsid w:val="009D244E"/>
    <w:rsid w:val="009E2F36"/>
    <w:rsid w:val="009E34F8"/>
    <w:rsid w:val="009E4387"/>
    <w:rsid w:val="009E7FFD"/>
    <w:rsid w:val="00A107F4"/>
    <w:rsid w:val="00A138D6"/>
    <w:rsid w:val="00A14EF4"/>
    <w:rsid w:val="00A209E1"/>
    <w:rsid w:val="00A27855"/>
    <w:rsid w:val="00A30143"/>
    <w:rsid w:val="00A30B1F"/>
    <w:rsid w:val="00A33F37"/>
    <w:rsid w:val="00A34370"/>
    <w:rsid w:val="00A3483F"/>
    <w:rsid w:val="00A36573"/>
    <w:rsid w:val="00A37CCF"/>
    <w:rsid w:val="00A40992"/>
    <w:rsid w:val="00A41410"/>
    <w:rsid w:val="00A45C16"/>
    <w:rsid w:val="00A618BF"/>
    <w:rsid w:val="00A7242D"/>
    <w:rsid w:val="00A761C0"/>
    <w:rsid w:val="00A81C70"/>
    <w:rsid w:val="00A82BD8"/>
    <w:rsid w:val="00A8309C"/>
    <w:rsid w:val="00A83D75"/>
    <w:rsid w:val="00A845A0"/>
    <w:rsid w:val="00A84DA1"/>
    <w:rsid w:val="00A86FEC"/>
    <w:rsid w:val="00A90A06"/>
    <w:rsid w:val="00A93D28"/>
    <w:rsid w:val="00A95DC2"/>
    <w:rsid w:val="00AA35E6"/>
    <w:rsid w:val="00AA7B6A"/>
    <w:rsid w:val="00AB00EE"/>
    <w:rsid w:val="00AB0675"/>
    <w:rsid w:val="00AB532D"/>
    <w:rsid w:val="00AB7DEA"/>
    <w:rsid w:val="00AC0CF4"/>
    <w:rsid w:val="00AC6713"/>
    <w:rsid w:val="00AD1CB1"/>
    <w:rsid w:val="00AD71C8"/>
    <w:rsid w:val="00AD7871"/>
    <w:rsid w:val="00AE5BD7"/>
    <w:rsid w:val="00AE78FD"/>
    <w:rsid w:val="00AF393C"/>
    <w:rsid w:val="00AF4A19"/>
    <w:rsid w:val="00AF5B2E"/>
    <w:rsid w:val="00AF686F"/>
    <w:rsid w:val="00B00AAA"/>
    <w:rsid w:val="00B01190"/>
    <w:rsid w:val="00B01C5C"/>
    <w:rsid w:val="00B03E56"/>
    <w:rsid w:val="00B04837"/>
    <w:rsid w:val="00B07F6B"/>
    <w:rsid w:val="00B128F6"/>
    <w:rsid w:val="00B131F5"/>
    <w:rsid w:val="00B144C4"/>
    <w:rsid w:val="00B1470D"/>
    <w:rsid w:val="00B16D0D"/>
    <w:rsid w:val="00B17F9A"/>
    <w:rsid w:val="00B21691"/>
    <w:rsid w:val="00B22592"/>
    <w:rsid w:val="00B26C1B"/>
    <w:rsid w:val="00B32734"/>
    <w:rsid w:val="00B32A94"/>
    <w:rsid w:val="00B3433E"/>
    <w:rsid w:val="00B36FDB"/>
    <w:rsid w:val="00B37DF8"/>
    <w:rsid w:val="00B41464"/>
    <w:rsid w:val="00B44A5A"/>
    <w:rsid w:val="00B4678C"/>
    <w:rsid w:val="00B53192"/>
    <w:rsid w:val="00B55B9D"/>
    <w:rsid w:val="00B60545"/>
    <w:rsid w:val="00B6366B"/>
    <w:rsid w:val="00B72ED8"/>
    <w:rsid w:val="00B73B23"/>
    <w:rsid w:val="00B74E4E"/>
    <w:rsid w:val="00B75975"/>
    <w:rsid w:val="00B80278"/>
    <w:rsid w:val="00B809F4"/>
    <w:rsid w:val="00B81076"/>
    <w:rsid w:val="00B9112D"/>
    <w:rsid w:val="00B94E23"/>
    <w:rsid w:val="00B97312"/>
    <w:rsid w:val="00B97F9E"/>
    <w:rsid w:val="00BA0B59"/>
    <w:rsid w:val="00BA5359"/>
    <w:rsid w:val="00BA7EED"/>
    <w:rsid w:val="00BB4C8C"/>
    <w:rsid w:val="00BB6777"/>
    <w:rsid w:val="00BB6BA3"/>
    <w:rsid w:val="00BB6C5C"/>
    <w:rsid w:val="00BC3D04"/>
    <w:rsid w:val="00BC42C9"/>
    <w:rsid w:val="00BD5248"/>
    <w:rsid w:val="00BD78D8"/>
    <w:rsid w:val="00BE0836"/>
    <w:rsid w:val="00BE0D26"/>
    <w:rsid w:val="00BE29DC"/>
    <w:rsid w:val="00BE4287"/>
    <w:rsid w:val="00BE5862"/>
    <w:rsid w:val="00BE69CE"/>
    <w:rsid w:val="00BF136B"/>
    <w:rsid w:val="00BF16E6"/>
    <w:rsid w:val="00BF1A6E"/>
    <w:rsid w:val="00BF3605"/>
    <w:rsid w:val="00BF6ADC"/>
    <w:rsid w:val="00C00AF5"/>
    <w:rsid w:val="00C00FDF"/>
    <w:rsid w:val="00C02FA8"/>
    <w:rsid w:val="00C0405C"/>
    <w:rsid w:val="00C04774"/>
    <w:rsid w:val="00C0504B"/>
    <w:rsid w:val="00C05B4E"/>
    <w:rsid w:val="00C07919"/>
    <w:rsid w:val="00C10B0D"/>
    <w:rsid w:val="00C115FE"/>
    <w:rsid w:val="00C11968"/>
    <w:rsid w:val="00C13B72"/>
    <w:rsid w:val="00C14F3E"/>
    <w:rsid w:val="00C26D89"/>
    <w:rsid w:val="00C323C2"/>
    <w:rsid w:val="00C324E6"/>
    <w:rsid w:val="00C35EB6"/>
    <w:rsid w:val="00C371BA"/>
    <w:rsid w:val="00C375E6"/>
    <w:rsid w:val="00C37B9A"/>
    <w:rsid w:val="00C42706"/>
    <w:rsid w:val="00C46191"/>
    <w:rsid w:val="00C568E8"/>
    <w:rsid w:val="00C637EE"/>
    <w:rsid w:val="00C6627A"/>
    <w:rsid w:val="00C6733D"/>
    <w:rsid w:val="00C67CF2"/>
    <w:rsid w:val="00C712C3"/>
    <w:rsid w:val="00C74B11"/>
    <w:rsid w:val="00C74F87"/>
    <w:rsid w:val="00C93453"/>
    <w:rsid w:val="00C95DC9"/>
    <w:rsid w:val="00C97A15"/>
    <w:rsid w:val="00CA20F1"/>
    <w:rsid w:val="00CA54D7"/>
    <w:rsid w:val="00CA6AB2"/>
    <w:rsid w:val="00CB19C3"/>
    <w:rsid w:val="00CB351F"/>
    <w:rsid w:val="00CB541C"/>
    <w:rsid w:val="00CC07B6"/>
    <w:rsid w:val="00CC1FDE"/>
    <w:rsid w:val="00CC254A"/>
    <w:rsid w:val="00CC4322"/>
    <w:rsid w:val="00CC5846"/>
    <w:rsid w:val="00CC78AE"/>
    <w:rsid w:val="00CD27C8"/>
    <w:rsid w:val="00CD2943"/>
    <w:rsid w:val="00CD531E"/>
    <w:rsid w:val="00CD70E0"/>
    <w:rsid w:val="00CE1DA6"/>
    <w:rsid w:val="00CE6754"/>
    <w:rsid w:val="00CE6A78"/>
    <w:rsid w:val="00CE7DB4"/>
    <w:rsid w:val="00CF0D27"/>
    <w:rsid w:val="00CF13AB"/>
    <w:rsid w:val="00CF3555"/>
    <w:rsid w:val="00CF3C10"/>
    <w:rsid w:val="00D05564"/>
    <w:rsid w:val="00D10877"/>
    <w:rsid w:val="00D13CA1"/>
    <w:rsid w:val="00D13F3D"/>
    <w:rsid w:val="00D20313"/>
    <w:rsid w:val="00D23C59"/>
    <w:rsid w:val="00D3079C"/>
    <w:rsid w:val="00D31064"/>
    <w:rsid w:val="00D33923"/>
    <w:rsid w:val="00D33C23"/>
    <w:rsid w:val="00D4075E"/>
    <w:rsid w:val="00D40BCB"/>
    <w:rsid w:val="00D43C58"/>
    <w:rsid w:val="00D4559D"/>
    <w:rsid w:val="00D45857"/>
    <w:rsid w:val="00D45FFA"/>
    <w:rsid w:val="00D46174"/>
    <w:rsid w:val="00D57BDA"/>
    <w:rsid w:val="00D61364"/>
    <w:rsid w:val="00D61BEA"/>
    <w:rsid w:val="00D61CF4"/>
    <w:rsid w:val="00D61F72"/>
    <w:rsid w:val="00D6516D"/>
    <w:rsid w:val="00D66273"/>
    <w:rsid w:val="00D67D3D"/>
    <w:rsid w:val="00D708D7"/>
    <w:rsid w:val="00D718F8"/>
    <w:rsid w:val="00D828CC"/>
    <w:rsid w:val="00D8344E"/>
    <w:rsid w:val="00D849EF"/>
    <w:rsid w:val="00D91474"/>
    <w:rsid w:val="00D93EC2"/>
    <w:rsid w:val="00DA1666"/>
    <w:rsid w:val="00DA28BB"/>
    <w:rsid w:val="00DB05AE"/>
    <w:rsid w:val="00DB5B25"/>
    <w:rsid w:val="00DC0288"/>
    <w:rsid w:val="00DC0838"/>
    <w:rsid w:val="00DC32D0"/>
    <w:rsid w:val="00DC4248"/>
    <w:rsid w:val="00DC5685"/>
    <w:rsid w:val="00DC7466"/>
    <w:rsid w:val="00DD3502"/>
    <w:rsid w:val="00DD541C"/>
    <w:rsid w:val="00DE4696"/>
    <w:rsid w:val="00DE4E4F"/>
    <w:rsid w:val="00DE51CB"/>
    <w:rsid w:val="00DE7AEE"/>
    <w:rsid w:val="00DF0E0E"/>
    <w:rsid w:val="00DF0EF7"/>
    <w:rsid w:val="00DF4345"/>
    <w:rsid w:val="00DF4526"/>
    <w:rsid w:val="00DF48B6"/>
    <w:rsid w:val="00DF4C7F"/>
    <w:rsid w:val="00DF5D8F"/>
    <w:rsid w:val="00DF7E87"/>
    <w:rsid w:val="00E00C9A"/>
    <w:rsid w:val="00E03D28"/>
    <w:rsid w:val="00E10CB9"/>
    <w:rsid w:val="00E13D10"/>
    <w:rsid w:val="00E16EE8"/>
    <w:rsid w:val="00E17559"/>
    <w:rsid w:val="00E175C8"/>
    <w:rsid w:val="00E17810"/>
    <w:rsid w:val="00E20886"/>
    <w:rsid w:val="00E20B91"/>
    <w:rsid w:val="00E218F7"/>
    <w:rsid w:val="00E22B34"/>
    <w:rsid w:val="00E24D1C"/>
    <w:rsid w:val="00E25FBF"/>
    <w:rsid w:val="00E30D74"/>
    <w:rsid w:val="00E3356C"/>
    <w:rsid w:val="00E40C86"/>
    <w:rsid w:val="00E4201D"/>
    <w:rsid w:val="00E444B0"/>
    <w:rsid w:val="00E446AE"/>
    <w:rsid w:val="00E4486B"/>
    <w:rsid w:val="00E47E59"/>
    <w:rsid w:val="00E525B1"/>
    <w:rsid w:val="00E605B5"/>
    <w:rsid w:val="00E617EB"/>
    <w:rsid w:val="00E61828"/>
    <w:rsid w:val="00E64DEE"/>
    <w:rsid w:val="00E6656E"/>
    <w:rsid w:val="00E727FB"/>
    <w:rsid w:val="00E7345F"/>
    <w:rsid w:val="00E76243"/>
    <w:rsid w:val="00E8316E"/>
    <w:rsid w:val="00E866B8"/>
    <w:rsid w:val="00E867BE"/>
    <w:rsid w:val="00E87B7E"/>
    <w:rsid w:val="00E90313"/>
    <w:rsid w:val="00E94B05"/>
    <w:rsid w:val="00E94BBA"/>
    <w:rsid w:val="00E94DB0"/>
    <w:rsid w:val="00EA18D1"/>
    <w:rsid w:val="00EA1A63"/>
    <w:rsid w:val="00EB2EAD"/>
    <w:rsid w:val="00EB772D"/>
    <w:rsid w:val="00EC07C1"/>
    <w:rsid w:val="00EC2959"/>
    <w:rsid w:val="00EC4F32"/>
    <w:rsid w:val="00EC60C9"/>
    <w:rsid w:val="00EC6A31"/>
    <w:rsid w:val="00ED6CFC"/>
    <w:rsid w:val="00ED789C"/>
    <w:rsid w:val="00EE04A6"/>
    <w:rsid w:val="00EE0E6C"/>
    <w:rsid w:val="00EE1D5E"/>
    <w:rsid w:val="00EE3E84"/>
    <w:rsid w:val="00EE4642"/>
    <w:rsid w:val="00EF235E"/>
    <w:rsid w:val="00EF60CD"/>
    <w:rsid w:val="00F00F4E"/>
    <w:rsid w:val="00F044ED"/>
    <w:rsid w:val="00F07CB6"/>
    <w:rsid w:val="00F10C9F"/>
    <w:rsid w:val="00F137A1"/>
    <w:rsid w:val="00F1537A"/>
    <w:rsid w:val="00F15B04"/>
    <w:rsid w:val="00F25F74"/>
    <w:rsid w:val="00F26D04"/>
    <w:rsid w:val="00F27919"/>
    <w:rsid w:val="00F30473"/>
    <w:rsid w:val="00F30F82"/>
    <w:rsid w:val="00F31B39"/>
    <w:rsid w:val="00F353DB"/>
    <w:rsid w:val="00F413A9"/>
    <w:rsid w:val="00F42BCD"/>
    <w:rsid w:val="00F45462"/>
    <w:rsid w:val="00F513EF"/>
    <w:rsid w:val="00F52FBA"/>
    <w:rsid w:val="00F52FF8"/>
    <w:rsid w:val="00F55335"/>
    <w:rsid w:val="00F5562A"/>
    <w:rsid w:val="00F60A08"/>
    <w:rsid w:val="00F619F5"/>
    <w:rsid w:val="00F64D3B"/>
    <w:rsid w:val="00F64F16"/>
    <w:rsid w:val="00F65806"/>
    <w:rsid w:val="00F716D0"/>
    <w:rsid w:val="00F72912"/>
    <w:rsid w:val="00F76047"/>
    <w:rsid w:val="00F77478"/>
    <w:rsid w:val="00F774AD"/>
    <w:rsid w:val="00F81149"/>
    <w:rsid w:val="00F813B5"/>
    <w:rsid w:val="00F82E18"/>
    <w:rsid w:val="00F872F0"/>
    <w:rsid w:val="00F8730F"/>
    <w:rsid w:val="00F91581"/>
    <w:rsid w:val="00F9175F"/>
    <w:rsid w:val="00F9193B"/>
    <w:rsid w:val="00F94D10"/>
    <w:rsid w:val="00F95695"/>
    <w:rsid w:val="00FA09CC"/>
    <w:rsid w:val="00FA636E"/>
    <w:rsid w:val="00FA7503"/>
    <w:rsid w:val="00FA7689"/>
    <w:rsid w:val="00FA7D08"/>
    <w:rsid w:val="00FC33D6"/>
    <w:rsid w:val="00FC3834"/>
    <w:rsid w:val="00FC5598"/>
    <w:rsid w:val="00FC64CF"/>
    <w:rsid w:val="00FC6A4F"/>
    <w:rsid w:val="00FD0455"/>
    <w:rsid w:val="00FD5A20"/>
    <w:rsid w:val="00FD5C3F"/>
    <w:rsid w:val="00FD7DC4"/>
    <w:rsid w:val="00FE0480"/>
    <w:rsid w:val="00FE19A2"/>
    <w:rsid w:val="00FE3A16"/>
    <w:rsid w:val="00FF1137"/>
    <w:rsid w:val="00FF1E2D"/>
    <w:rsid w:val="00FF536B"/>
    <w:rsid w:val="00FF658A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772787"/>
  <w15:docId w15:val="{341D66A8-7026-44DC-8891-AB2689DA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DA1"/>
    <w:rPr>
      <w:rFonts w:cs="Angsana New"/>
      <w:sz w:val="24"/>
      <w:szCs w:val="28"/>
      <w:lang w:eastAsia="en-US" w:bidi="th-TH"/>
    </w:rPr>
  </w:style>
  <w:style w:type="paragraph" w:styleId="Heading1">
    <w:name w:val="heading 1"/>
    <w:basedOn w:val="Normal"/>
    <w:next w:val="BodyText"/>
    <w:link w:val="Heading1Char"/>
    <w:qFormat/>
    <w:rsid w:val="00DA28BB"/>
    <w:pPr>
      <w:keepNext/>
      <w:spacing w:before="240" w:after="120"/>
      <w:outlineLvl w:val="0"/>
    </w:pPr>
    <w:rPr>
      <w:rFonts w:ascii="Arial Black" w:hAnsi="Arial Black" w:cs="Times New Roman"/>
      <w:color w:val="808080"/>
      <w:spacing w:val="-25"/>
      <w:kern w:val="28"/>
      <w:sz w:val="32"/>
      <w:szCs w:val="20"/>
      <w:lang w:bidi="ar-SA"/>
    </w:rPr>
  </w:style>
  <w:style w:type="paragraph" w:styleId="Heading2">
    <w:name w:val="heading 2"/>
    <w:basedOn w:val="Normal"/>
    <w:next w:val="BodyText"/>
    <w:qFormat/>
    <w:rsid w:val="00DA28BB"/>
    <w:pPr>
      <w:keepNext/>
      <w:spacing w:line="240" w:lineRule="atLeast"/>
      <w:outlineLvl w:val="1"/>
    </w:pPr>
    <w:rPr>
      <w:rFonts w:ascii="Arial Black" w:hAnsi="Arial Black"/>
      <w:spacing w:val="-10"/>
      <w:kern w:val="28"/>
      <w:szCs w:val="16"/>
    </w:rPr>
  </w:style>
  <w:style w:type="paragraph" w:styleId="Heading3">
    <w:name w:val="heading 3"/>
    <w:basedOn w:val="Normal"/>
    <w:next w:val="BodyText"/>
    <w:qFormat/>
    <w:rsid w:val="005F6105"/>
    <w:pPr>
      <w:keepNext/>
      <w:outlineLvl w:val="2"/>
    </w:pPr>
    <w:rPr>
      <w:rFonts w:ascii="Arial Black" w:hAnsi="Arial Black"/>
      <w:spacing w:val="-5"/>
    </w:rPr>
  </w:style>
  <w:style w:type="paragraph" w:styleId="Heading4">
    <w:name w:val="heading 4"/>
    <w:basedOn w:val="Normal"/>
    <w:next w:val="BodyText"/>
    <w:qFormat/>
    <w:pPr>
      <w:keepNext/>
      <w:spacing w:after="240"/>
      <w:jc w:val="center"/>
      <w:outlineLvl w:val="3"/>
    </w:pPr>
    <w:rPr>
      <w:rFonts w:ascii="Garamond" w:hAnsi="Garamond"/>
      <w:caps/>
      <w:spacing w:val="30"/>
    </w:rPr>
  </w:style>
  <w:style w:type="paragraph" w:styleId="Heading5">
    <w:name w:val="heading 5"/>
    <w:basedOn w:val="Normal"/>
    <w:next w:val="BodyText"/>
    <w:qFormat/>
    <w:pPr>
      <w:keepNext/>
      <w:framePr w:w="1800" w:wrap="around" w:vAnchor="text" w:hAnchor="page" w:x="1201" w:y="1"/>
      <w:spacing w:before="40" w:after="240"/>
      <w:outlineLvl w:val="4"/>
    </w:pPr>
    <w:rPr>
      <w:rFonts w:ascii="Arial Black" w:hAnsi="Arial Black"/>
      <w:spacing w:val="-5"/>
      <w:sz w:val="18"/>
    </w:rPr>
  </w:style>
  <w:style w:type="paragraph" w:styleId="Heading6">
    <w:name w:val="heading 6"/>
    <w:basedOn w:val="Normal"/>
    <w:next w:val="BodyText"/>
    <w:qFormat/>
    <w:pPr>
      <w:keepNext/>
      <w:framePr w:w="1800" w:wrap="around" w:vAnchor="text" w:hAnchor="page" w:x="1201" w:y="1"/>
      <w:outlineLvl w:val="5"/>
    </w:pPr>
    <w:rPr>
      <w:rFonts w:ascii="Garamond" w:hAnsi="Garamond"/>
    </w:rPr>
  </w:style>
  <w:style w:type="paragraph" w:styleId="Heading7">
    <w:name w:val="heading 7"/>
    <w:basedOn w:val="Normal"/>
    <w:next w:val="BodyText"/>
    <w:qFormat/>
    <w:pPr>
      <w:framePr w:w="3780" w:hSpace="240" w:wrap="around" w:vAnchor="text" w:hAnchor="page" w:x="1489" w:y="1"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before="60"/>
      <w:outlineLvl w:val="6"/>
    </w:pPr>
    <w:rPr>
      <w:rFonts w:ascii="Garamond" w:hAnsi="Garamond"/>
      <w:i/>
      <w:spacing w:val="-5"/>
      <w:sz w:val="28"/>
    </w:rPr>
  </w:style>
  <w:style w:type="paragraph" w:styleId="Heading8">
    <w:name w:val="heading 8"/>
    <w:basedOn w:val="Normal"/>
    <w:next w:val="BodyText"/>
    <w:qFormat/>
    <w:pPr>
      <w:keepNext/>
      <w:framePr w:w="1860" w:wrap="around" w:vAnchor="text" w:hAnchor="page" w:x="1201" w:y="1"/>
      <w:pBdr>
        <w:top w:val="single" w:sz="24" w:space="0" w:color="auto"/>
        <w:bottom w:val="single" w:sz="6" w:space="0" w:color="auto"/>
      </w:pBdr>
      <w:spacing w:before="60" w:line="320" w:lineRule="exact"/>
      <w:jc w:val="center"/>
      <w:outlineLvl w:val="7"/>
    </w:pPr>
    <w:rPr>
      <w:rFonts w:ascii="Arial Black" w:hAnsi="Arial Black"/>
      <w:caps/>
      <w:spacing w:val="60"/>
      <w:sz w:val="14"/>
    </w:rPr>
  </w:style>
  <w:style w:type="paragraph" w:styleId="Heading9">
    <w:name w:val="heading 9"/>
    <w:basedOn w:val="Normal"/>
    <w:next w:val="BodyText"/>
    <w:qFormat/>
    <w:pPr>
      <w:keepNext/>
      <w:spacing w:before="80" w:after="60"/>
      <w:outlineLvl w:val="8"/>
    </w:pPr>
    <w:rPr>
      <w:rFonts w:ascii="Garamond" w:hAnsi="Garamond"/>
      <w:b/>
      <w:i/>
      <w:kern w:val="28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40"/>
      <w:jc w:val="both"/>
    </w:pPr>
    <w:rPr>
      <w:rFonts w:ascii="Garamond" w:hAnsi="Garamond" w:cs="Times New Roman"/>
      <w:spacing w:val="-5"/>
      <w:szCs w:val="20"/>
      <w:lang w:bidi="ar-SA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pPr>
      <w:tabs>
        <w:tab w:val="left" w:pos="187"/>
      </w:tabs>
      <w:spacing w:after="120" w:line="220" w:lineRule="exact"/>
      <w:ind w:left="187" w:hanging="187"/>
    </w:pPr>
    <w:rPr>
      <w:rFonts w:ascii="Garamond" w:hAnsi="Garamond"/>
      <w:sz w:val="16"/>
      <w:lang w:val="x-none" w:eastAsia="x-none"/>
    </w:rPr>
  </w:style>
  <w:style w:type="paragraph" w:customStyle="1" w:styleId="BlockQuotation">
    <w:name w:val="Block Quotation"/>
    <w:basedOn w:val="Normal"/>
    <w:next w:val="BodyText"/>
    <w:p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10" w:color="808080" w:fill="auto"/>
      <w:spacing w:after="240"/>
      <w:ind w:left="600" w:right="600"/>
      <w:jc w:val="both"/>
    </w:pPr>
    <w:rPr>
      <w:rFonts w:ascii="Garamond" w:hAnsi="Garamond"/>
      <w:spacing w:val="-5"/>
    </w:rPr>
  </w:style>
  <w:style w:type="paragraph" w:customStyle="1" w:styleId="BlockQuotationFirst">
    <w:name w:val="Block Quotation First"/>
    <w:basedOn w:val="Normal"/>
    <w:next w:val="BlockQuotation"/>
    <w:pPr>
      <w:keepLines/>
      <w:pBdr>
        <w:top w:val="single" w:sz="6" w:space="6" w:color="FFFFFF"/>
        <w:left w:val="single" w:sz="6" w:space="6" w:color="FFFFFF"/>
        <w:right w:val="single" w:sz="6" w:space="6" w:color="FFFFFF"/>
      </w:pBdr>
      <w:shd w:val="pct10" w:color="auto" w:fill="auto"/>
      <w:ind w:left="480" w:right="480" w:firstLine="60"/>
    </w:pPr>
    <w:rPr>
      <w:rFonts w:ascii="Arial Black" w:hAnsi="Arial Black"/>
      <w:spacing w:val="-10"/>
      <w:sz w:val="21"/>
    </w:rPr>
  </w:style>
  <w:style w:type="paragraph" w:customStyle="1" w:styleId="BodyTextKeep">
    <w:name w:val="Body Text Keep"/>
    <w:basedOn w:val="BodyText"/>
    <w:next w:val="BodyText"/>
    <w:pPr>
      <w:keepNext/>
    </w:pPr>
  </w:style>
  <w:style w:type="paragraph" w:styleId="Caption">
    <w:name w:val="caption"/>
    <w:basedOn w:val="Normal"/>
    <w:next w:val="BodyText"/>
    <w:qFormat/>
    <w:pPr>
      <w:spacing w:after="240"/>
    </w:pPr>
    <w:rPr>
      <w:rFonts w:ascii="Garamond" w:hAnsi="Garamond"/>
      <w:spacing w:val="-5"/>
    </w:rPr>
  </w:style>
  <w:style w:type="paragraph" w:customStyle="1" w:styleId="ChapterSubtitle">
    <w:name w:val="Chapter Subtitle"/>
    <w:basedOn w:val="Normal"/>
    <w:next w:val="BodyText"/>
    <w:pPr>
      <w:keepNext/>
      <w:keepLines/>
      <w:spacing w:after="360" w:line="240" w:lineRule="atLeast"/>
      <w:ind w:right="1800"/>
    </w:pPr>
    <w:rPr>
      <w:rFonts w:ascii="Garamond" w:hAnsi="Garamond"/>
      <w:i/>
      <w:spacing w:val="-20"/>
      <w:kern w:val="28"/>
      <w:sz w:val="28"/>
    </w:rPr>
  </w:style>
  <w:style w:type="paragraph" w:customStyle="1" w:styleId="ChapterTitle">
    <w:name w:val="Chapter Title"/>
    <w:basedOn w:val="Normal"/>
    <w:next w:val="ChapterSubtitle"/>
    <w:pPr>
      <w:keepNext/>
      <w:keepLines/>
      <w:spacing w:before="480" w:after="360" w:line="440" w:lineRule="atLeast"/>
      <w:ind w:right="2160"/>
    </w:pPr>
    <w:rPr>
      <w:rFonts w:ascii="Arial Black" w:hAnsi="Arial Black"/>
      <w:color w:val="808080"/>
      <w:spacing w:val="-35"/>
      <w:kern w:val="28"/>
      <w:sz w:val="44"/>
    </w:rPr>
  </w:style>
  <w:style w:type="paragraph" w:customStyle="1" w:styleId="CompanyName">
    <w:name w:val="Company Name"/>
    <w:basedOn w:val="Normal"/>
    <w:next w:val="Normal"/>
    <w:pPr>
      <w:spacing w:before="420" w:after="60" w:line="320" w:lineRule="exact"/>
    </w:pPr>
    <w:rPr>
      <w:rFonts w:ascii="Garamond" w:hAnsi="Garamond"/>
      <w:caps/>
      <w:kern w:val="36"/>
      <w:sz w:val="38"/>
    </w:rPr>
  </w:style>
  <w:style w:type="character" w:styleId="Emphasis">
    <w:name w:val="Emphasis"/>
    <w:uiPriority w:val="20"/>
    <w:qFormat/>
    <w:rPr>
      <w:rFonts w:ascii="Arial Black" w:hAnsi="Arial Black"/>
      <w:sz w:val="18"/>
    </w:rPr>
  </w:style>
  <w:style w:type="character" w:styleId="EndnoteReference">
    <w:name w:val="endnote reference"/>
    <w:semiHidden/>
    <w:rPr>
      <w:sz w:val="18"/>
      <w:vertAlign w:val="superscript"/>
    </w:rPr>
  </w:style>
  <w:style w:type="paragraph" w:styleId="EndnoteText">
    <w:name w:val="endnote text"/>
    <w:basedOn w:val="Normal"/>
    <w:semiHidden/>
    <w:pPr>
      <w:tabs>
        <w:tab w:val="left" w:pos="187"/>
      </w:tabs>
      <w:spacing w:after="120" w:line="220" w:lineRule="exact"/>
      <w:ind w:left="187" w:hanging="187"/>
    </w:pPr>
    <w:rPr>
      <w:rFonts w:ascii="Garamond" w:hAnsi="Garamond"/>
      <w:sz w:val="18"/>
    </w:rPr>
  </w:style>
  <w:style w:type="paragraph" w:styleId="Footer">
    <w:name w:val="footer"/>
    <w:basedOn w:val="Normal"/>
    <w:link w:val="FooterChar"/>
    <w:uiPriority w:val="99"/>
    <w:pPr>
      <w:keepLines/>
      <w:pBdr>
        <w:top w:val="single" w:sz="6" w:space="3" w:color="auto"/>
      </w:pBdr>
      <w:tabs>
        <w:tab w:val="center" w:pos="4320"/>
        <w:tab w:val="right" w:pos="8640"/>
      </w:tabs>
      <w:jc w:val="center"/>
    </w:pPr>
    <w:rPr>
      <w:rFonts w:ascii="Arial Black" w:hAnsi="Arial Black" w:cs="Times New Roman"/>
      <w:sz w:val="16"/>
      <w:szCs w:val="20"/>
      <w:lang w:val="x-none" w:eastAsia="x-none" w:bidi="ar-SA"/>
    </w:rPr>
  </w:style>
  <w:style w:type="character" w:styleId="FootnoteReference">
    <w:name w:val="footnote reference"/>
    <w:semiHidden/>
    <w:rPr>
      <w:sz w:val="18"/>
      <w:vertAlign w:val="superscript"/>
    </w:rPr>
  </w:style>
  <w:style w:type="paragraph" w:styleId="FootnoteText">
    <w:name w:val="footnote text"/>
    <w:basedOn w:val="Normal"/>
    <w:semiHidden/>
    <w:rsid w:val="00B9112D"/>
    <w:pPr>
      <w:spacing w:before="240" w:after="120"/>
    </w:pPr>
    <w:rPr>
      <w:sz w:val="18"/>
    </w:rPr>
  </w:style>
  <w:style w:type="paragraph" w:styleId="Header">
    <w:name w:val="header"/>
    <w:basedOn w:val="Normal"/>
    <w:link w:val="HeaderChar"/>
    <w:uiPriority w:val="99"/>
    <w:pPr>
      <w:keepLines/>
      <w:tabs>
        <w:tab w:val="center" w:pos="4320"/>
        <w:tab w:val="right" w:pos="8640"/>
      </w:tabs>
    </w:pPr>
    <w:rPr>
      <w:rFonts w:ascii="Arial Black" w:hAnsi="Arial Black" w:cs="Times New Roman"/>
      <w:caps/>
      <w:spacing w:val="60"/>
      <w:sz w:val="14"/>
      <w:szCs w:val="20"/>
      <w:lang w:val="x-none" w:eastAsia="x-none" w:bidi="ar-SA"/>
    </w:rPr>
  </w:style>
  <w:style w:type="paragraph" w:customStyle="1" w:styleId="Icon1">
    <w:name w:val="Icon 1"/>
    <w:basedOn w:val="Normal"/>
    <w:pPr>
      <w:framePr w:w="1440" w:hSpace="187" w:wrap="around" w:vAnchor="text" w:hAnchor="margin" w:y="1"/>
      <w:shd w:val="pct10" w:color="auto" w:fill="auto"/>
      <w:spacing w:before="60" w:line="1440" w:lineRule="exact"/>
      <w:jc w:val="center"/>
    </w:pPr>
    <w:rPr>
      <w:rFonts w:ascii="Wingdings" w:hAnsi="Wingdings"/>
      <w:b/>
      <w:color w:val="FFFFFF"/>
      <w:spacing w:val="-10"/>
      <w:sz w:val="160"/>
    </w:rPr>
  </w:style>
  <w:style w:type="paragraph" w:styleId="Index1">
    <w:name w:val="index 1"/>
    <w:basedOn w:val="Normal"/>
    <w:semiHidden/>
    <w:rsid w:val="00977C9A"/>
    <w:pPr>
      <w:tabs>
        <w:tab w:val="right" w:leader="dot" w:pos="3960"/>
      </w:tabs>
      <w:spacing w:line="240" w:lineRule="atLeast"/>
      <w:ind w:left="720" w:hanging="720"/>
    </w:pPr>
    <w:rPr>
      <w:rFonts w:ascii="Arial" w:hAnsi="Arial"/>
      <w:sz w:val="20"/>
    </w:rPr>
  </w:style>
  <w:style w:type="paragraph" w:styleId="Index2">
    <w:name w:val="index 2"/>
    <w:basedOn w:val="Normal"/>
    <w:semiHidden/>
    <w:rsid w:val="00977C9A"/>
    <w:pPr>
      <w:tabs>
        <w:tab w:val="right" w:leader="dot" w:pos="3960"/>
      </w:tabs>
      <w:spacing w:line="240" w:lineRule="atLeast"/>
      <w:ind w:left="180"/>
    </w:pPr>
    <w:rPr>
      <w:rFonts w:ascii="Arial" w:hAnsi="Arial"/>
      <w:sz w:val="18"/>
    </w:rPr>
  </w:style>
  <w:style w:type="paragraph" w:styleId="Index3">
    <w:name w:val="index 3"/>
    <w:basedOn w:val="Normal"/>
    <w:semiHidden/>
    <w:pPr>
      <w:tabs>
        <w:tab w:val="right" w:leader="dot" w:pos="3960"/>
      </w:tabs>
      <w:spacing w:line="240" w:lineRule="atLeast"/>
      <w:ind w:left="180"/>
    </w:pPr>
    <w:rPr>
      <w:rFonts w:ascii="Garamond" w:hAnsi="Garamond"/>
      <w:sz w:val="18"/>
    </w:rPr>
  </w:style>
  <w:style w:type="paragraph" w:styleId="Index4">
    <w:name w:val="index 4"/>
    <w:basedOn w:val="Normal"/>
    <w:semiHidden/>
    <w:pPr>
      <w:tabs>
        <w:tab w:val="right" w:pos="3960"/>
      </w:tabs>
      <w:spacing w:line="240" w:lineRule="atLeast"/>
      <w:ind w:left="180"/>
    </w:pPr>
    <w:rPr>
      <w:rFonts w:ascii="Garamond" w:hAnsi="Garamond"/>
      <w:sz w:val="18"/>
    </w:rPr>
  </w:style>
  <w:style w:type="paragraph" w:styleId="Index5">
    <w:name w:val="index 5"/>
    <w:basedOn w:val="Normal"/>
    <w:semiHidden/>
    <w:pPr>
      <w:tabs>
        <w:tab w:val="right" w:pos="3960"/>
      </w:tabs>
      <w:spacing w:line="240" w:lineRule="atLeast"/>
      <w:ind w:left="180"/>
    </w:pPr>
    <w:rPr>
      <w:rFonts w:ascii="Garamond" w:hAnsi="Garamond"/>
      <w:sz w:val="18"/>
    </w:rPr>
  </w:style>
  <w:style w:type="paragraph" w:styleId="Index6">
    <w:name w:val="index 6"/>
    <w:basedOn w:val="Index1"/>
    <w:next w:val="Normal"/>
    <w:semiHidden/>
    <w:pPr>
      <w:tabs>
        <w:tab w:val="right" w:leader="dot" w:pos="3600"/>
      </w:tabs>
      <w:ind w:left="960" w:hanging="160"/>
    </w:pPr>
  </w:style>
  <w:style w:type="paragraph" w:styleId="Index7">
    <w:name w:val="index 7"/>
    <w:basedOn w:val="Index1"/>
    <w:next w:val="Normal"/>
    <w:semiHidden/>
    <w:pPr>
      <w:tabs>
        <w:tab w:val="right" w:leader="dot" w:pos="3600"/>
      </w:tabs>
      <w:ind w:left="1120" w:hanging="160"/>
    </w:pPr>
  </w:style>
  <w:style w:type="paragraph" w:styleId="Index8">
    <w:name w:val="index 8"/>
    <w:basedOn w:val="Normal"/>
    <w:next w:val="Normal"/>
    <w:semiHidden/>
    <w:pPr>
      <w:tabs>
        <w:tab w:val="right" w:leader="dot" w:pos="3600"/>
      </w:tabs>
      <w:ind w:left="1280" w:hanging="160"/>
    </w:pPr>
    <w:rPr>
      <w:rFonts w:ascii="Garamond" w:hAnsi="Garamond"/>
      <w:sz w:val="16"/>
    </w:rPr>
  </w:style>
  <w:style w:type="paragraph" w:styleId="IndexHeading">
    <w:name w:val="index heading"/>
    <w:basedOn w:val="Normal"/>
    <w:next w:val="Index1"/>
    <w:semiHidden/>
    <w:pPr>
      <w:keepNext/>
      <w:spacing w:line="480" w:lineRule="exact"/>
    </w:pPr>
    <w:rPr>
      <w:caps/>
      <w:color w:val="808080"/>
      <w:kern w:val="28"/>
      <w:sz w:val="36"/>
    </w:rPr>
  </w:style>
  <w:style w:type="character" w:customStyle="1" w:styleId="Lead-inEmphasis">
    <w:name w:val="Lead-in Emphasis"/>
    <w:rPr>
      <w:caps/>
      <w:sz w:val="22"/>
    </w:rPr>
  </w:style>
  <w:style w:type="paragraph" w:styleId="ListBullet">
    <w:name w:val="List Bullet"/>
    <w:basedOn w:val="Normal"/>
    <w:rsid w:val="00684F60"/>
    <w:pPr>
      <w:numPr>
        <w:numId w:val="1"/>
      </w:numPr>
      <w:tabs>
        <w:tab w:val="clear" w:pos="360"/>
      </w:tabs>
      <w:spacing w:after="240"/>
      <w:ind w:right="360"/>
      <w:jc w:val="both"/>
    </w:pPr>
    <w:rPr>
      <w:spacing w:val="-5"/>
    </w:rPr>
  </w:style>
  <w:style w:type="paragraph" w:styleId="ListBullet5">
    <w:name w:val="List Bullet 5"/>
    <w:basedOn w:val="Normal"/>
    <w:pPr>
      <w:framePr w:w="1860" w:wrap="around" w:vAnchor="text" w:hAnchor="page" w:x="1201" w:y="1"/>
      <w:numPr>
        <w:numId w:val="2"/>
      </w:numPr>
      <w:pBdr>
        <w:bottom w:val="single" w:sz="6" w:space="0" w:color="auto"/>
        <w:between w:val="single" w:sz="6" w:space="0" w:color="auto"/>
      </w:pBdr>
      <w:spacing w:line="320" w:lineRule="exact"/>
    </w:pPr>
    <w:rPr>
      <w:sz w:val="18"/>
    </w:rPr>
  </w:style>
  <w:style w:type="paragraph" w:styleId="ListNumber">
    <w:name w:val="List Number"/>
    <w:basedOn w:val="Normal"/>
    <w:rsid w:val="00684F60"/>
    <w:pPr>
      <w:spacing w:after="240"/>
      <w:ind w:left="720" w:right="360" w:hanging="360"/>
      <w:jc w:val="both"/>
    </w:pPr>
    <w:rPr>
      <w:spacing w:val="-5"/>
    </w:rPr>
  </w:style>
  <w:style w:type="paragraph" w:styleId="MacroText">
    <w:name w:val="macro"/>
    <w:basedOn w:val="BodyText"/>
    <w:semiHidden/>
    <w:pPr>
      <w:spacing w:after="120"/>
    </w:pPr>
    <w:rPr>
      <w:rFonts w:ascii="Courier New" w:hAnsi="Courier New"/>
    </w:rPr>
  </w:style>
  <w:style w:type="character" w:styleId="PageNumber">
    <w:name w:val="page number"/>
    <w:rPr>
      <w:b/>
    </w:rPr>
  </w:style>
  <w:style w:type="paragraph" w:customStyle="1" w:styleId="PartLabel">
    <w:name w:val="Part Label"/>
    <w:basedOn w:val="Normal"/>
    <w:next w:val="Normal"/>
    <w:pPr>
      <w:framePr w:w="2045" w:hSpace="187" w:vSpace="187" w:wrap="notBeside" w:vAnchor="page" w:hAnchor="margin" w:xAlign="right" w:y="966"/>
      <w:shd w:val="pct20" w:color="auto" w:fill="auto"/>
      <w:spacing w:before="320" w:line="1560" w:lineRule="exact"/>
      <w:jc w:val="center"/>
    </w:pPr>
    <w:rPr>
      <w:rFonts w:ascii="Arial Black" w:hAnsi="Arial Black"/>
      <w:color w:val="FFFFFF"/>
      <w:sz w:val="196"/>
    </w:rPr>
  </w:style>
  <w:style w:type="paragraph" w:customStyle="1" w:styleId="PartTitle">
    <w:name w:val="Part Title"/>
    <w:basedOn w:val="Normal"/>
    <w:next w:val="PartLabel"/>
    <w:pPr>
      <w:keepNext/>
      <w:pageBreakBefore/>
      <w:framePr w:w="2045" w:hSpace="187" w:vSpace="187" w:wrap="notBeside" w:vAnchor="page" w:hAnchor="margin" w:xAlign="right" w:y="966"/>
      <w:shd w:val="pct20" w:color="auto" w:fill="auto"/>
      <w:spacing w:line="480" w:lineRule="exact"/>
      <w:jc w:val="center"/>
    </w:pPr>
    <w:rPr>
      <w:rFonts w:ascii="Arial Black" w:hAnsi="Arial Black"/>
      <w:spacing w:val="-50"/>
      <w:sz w:val="36"/>
    </w:rPr>
  </w:style>
  <w:style w:type="paragraph" w:customStyle="1" w:styleId="Picture">
    <w:name w:val="Picture"/>
    <w:basedOn w:val="BodyText"/>
    <w:next w:val="Caption"/>
    <w:pPr>
      <w:keepNext/>
    </w:pPr>
  </w:style>
  <w:style w:type="paragraph" w:customStyle="1" w:styleId="ReturnAddress">
    <w:name w:val="Return Address"/>
    <w:basedOn w:val="Normal"/>
    <w:pPr>
      <w:jc w:val="center"/>
    </w:pPr>
    <w:rPr>
      <w:spacing w:val="-3"/>
      <w:sz w:val="20"/>
    </w:rPr>
  </w:style>
  <w:style w:type="paragraph" w:customStyle="1" w:styleId="SectionLabel">
    <w:name w:val="Section Label"/>
    <w:basedOn w:val="Normal"/>
    <w:next w:val="Normal"/>
    <w:pPr>
      <w:spacing w:before="2040" w:after="360" w:line="480" w:lineRule="atLeast"/>
    </w:pPr>
    <w:rPr>
      <w:rFonts w:ascii="Arial Black" w:hAnsi="Arial Black"/>
      <w:color w:val="808080"/>
      <w:spacing w:val="-35"/>
      <w:sz w:val="48"/>
    </w:rPr>
  </w:style>
  <w:style w:type="paragraph" w:styleId="Subtitle">
    <w:name w:val="Subtitle"/>
    <w:basedOn w:val="Title"/>
    <w:next w:val="BodyText"/>
    <w:qFormat/>
    <w:pPr>
      <w:spacing w:before="1940" w:after="0" w:line="200" w:lineRule="atLeast"/>
    </w:pPr>
    <w:rPr>
      <w:rFonts w:ascii="Garamond" w:hAnsi="Garamond"/>
      <w:b/>
      <w:caps/>
      <w:spacing w:val="30"/>
      <w:sz w:val="18"/>
    </w:rPr>
  </w:style>
  <w:style w:type="paragraph" w:styleId="Title">
    <w:name w:val="Title"/>
    <w:basedOn w:val="Normal"/>
    <w:qFormat/>
    <w:rsid w:val="00684F60"/>
    <w:pPr>
      <w:keepNext/>
      <w:pBdr>
        <w:bottom w:val="single" w:sz="6" w:space="14" w:color="808080"/>
      </w:pBdr>
      <w:spacing w:before="100" w:after="3600" w:line="600" w:lineRule="exact"/>
      <w:jc w:val="center"/>
    </w:pPr>
    <w:rPr>
      <w:rFonts w:ascii="Arial Black" w:hAnsi="Arial Black"/>
      <w:color w:val="808080"/>
      <w:spacing w:val="-35"/>
      <w:kern w:val="28"/>
      <w:sz w:val="48"/>
    </w:rPr>
  </w:style>
  <w:style w:type="paragraph" w:customStyle="1" w:styleId="SubtitleCover">
    <w:name w:val="Subtitle Cover"/>
    <w:basedOn w:val="Normal"/>
    <w:next w:val="Normal"/>
    <w:pPr>
      <w:keepNext/>
      <w:pBdr>
        <w:top w:val="single" w:sz="6" w:space="1" w:color="auto"/>
      </w:pBdr>
      <w:spacing w:after="5280" w:line="480" w:lineRule="exact"/>
    </w:pPr>
    <w:rPr>
      <w:spacing w:val="-15"/>
      <w:kern w:val="28"/>
      <w:sz w:val="44"/>
    </w:rPr>
  </w:style>
  <w:style w:type="paragraph" w:styleId="TableofAuthorities">
    <w:name w:val="table of authorities"/>
    <w:basedOn w:val="Normal"/>
    <w:semiHidden/>
    <w:pPr>
      <w:tabs>
        <w:tab w:val="right" w:leader="dot" w:pos="8640"/>
      </w:tabs>
      <w:spacing w:after="240"/>
    </w:pPr>
    <w:rPr>
      <w:sz w:val="20"/>
    </w:rPr>
  </w:style>
  <w:style w:type="paragraph" w:styleId="TableofFigures">
    <w:name w:val="table of figures"/>
    <w:basedOn w:val="Normal"/>
    <w:semiHidden/>
    <w:pPr>
      <w:tabs>
        <w:tab w:val="right" w:leader="dot" w:pos="8640"/>
      </w:tabs>
      <w:ind w:left="720" w:hanging="720"/>
    </w:pPr>
  </w:style>
  <w:style w:type="paragraph" w:customStyle="1" w:styleId="TitleCover">
    <w:name w:val="Title Cover"/>
    <w:basedOn w:val="Normal"/>
    <w:next w:val="SubtitleCover"/>
    <w:rsid w:val="00684F60"/>
    <w:pPr>
      <w:pBdr>
        <w:top w:val="single" w:sz="6" w:space="31" w:color="FFFFFF"/>
        <w:left w:val="single" w:sz="6" w:space="31" w:color="FFFFFF"/>
        <w:bottom w:val="single" w:sz="6" w:space="31" w:color="FFFFFF"/>
        <w:right w:val="single" w:sz="6" w:space="31" w:color="FFFFFF"/>
      </w:pBdr>
      <w:shd w:val="pct10" w:color="auto" w:fill="auto"/>
      <w:spacing w:line="1440" w:lineRule="exact"/>
      <w:ind w:left="600" w:right="600"/>
      <w:jc w:val="right"/>
    </w:pPr>
    <w:rPr>
      <w:spacing w:val="-70"/>
      <w:kern w:val="28"/>
      <w:sz w:val="144"/>
    </w:rPr>
  </w:style>
  <w:style w:type="paragraph" w:styleId="TOAHeading">
    <w:name w:val="toa heading"/>
    <w:basedOn w:val="Normal"/>
    <w:next w:val="Normal"/>
    <w:semiHidden/>
    <w:pPr>
      <w:pBdr>
        <w:top w:val="single" w:sz="24" w:space="1" w:color="auto"/>
        <w:between w:val="single" w:sz="24" w:space="1" w:color="auto"/>
      </w:pBdr>
      <w:tabs>
        <w:tab w:val="right" w:pos="4740"/>
      </w:tabs>
      <w:spacing w:before="60" w:after="60" w:line="360" w:lineRule="exact"/>
      <w:jc w:val="center"/>
    </w:pPr>
    <w:rPr>
      <w:rFonts w:ascii="Arial Black" w:hAnsi="Arial Black"/>
      <w:b/>
      <w:spacing w:val="-10"/>
      <w:sz w:val="22"/>
    </w:rPr>
  </w:style>
  <w:style w:type="paragraph" w:styleId="TOC1">
    <w:name w:val="toc 1"/>
    <w:basedOn w:val="Normal"/>
    <w:autoRedefine/>
    <w:semiHidden/>
    <w:rsid w:val="00DA28BB"/>
    <w:pPr>
      <w:spacing w:line="320" w:lineRule="atLeast"/>
    </w:pPr>
    <w:rPr>
      <w:rFonts w:ascii="Arial" w:hAnsi="Arial"/>
      <w:sz w:val="28"/>
    </w:rPr>
  </w:style>
  <w:style w:type="paragraph" w:styleId="TOC2">
    <w:name w:val="toc 2"/>
    <w:basedOn w:val="TOC1"/>
    <w:autoRedefine/>
    <w:semiHidden/>
    <w:rsid w:val="00DA28BB"/>
    <w:pPr>
      <w:tabs>
        <w:tab w:val="right" w:leader="dot" w:pos="7910"/>
      </w:tabs>
      <w:ind w:left="720"/>
    </w:pPr>
    <w:rPr>
      <w:sz w:val="24"/>
    </w:rPr>
  </w:style>
  <w:style w:type="paragraph" w:styleId="TOC3">
    <w:name w:val="toc 3"/>
    <w:basedOn w:val="Normal"/>
    <w:next w:val="Normal"/>
    <w:autoRedefine/>
    <w:semiHidden/>
    <w:rsid w:val="00DA28BB"/>
    <w:pPr>
      <w:spacing w:line="320" w:lineRule="atLeast"/>
      <w:ind w:left="1440"/>
    </w:pPr>
    <w:rPr>
      <w:rFonts w:ascii="Arial" w:hAnsi="Arial"/>
      <w:sz w:val="20"/>
    </w:rPr>
  </w:style>
  <w:style w:type="paragraph" w:styleId="TOC4">
    <w:name w:val="toc 4"/>
    <w:basedOn w:val="Normal"/>
    <w:next w:val="Normal"/>
    <w:semiHidden/>
    <w:pPr>
      <w:pBdr>
        <w:bottom w:val="single" w:sz="6" w:space="3" w:color="auto"/>
        <w:between w:val="single" w:sz="6" w:space="3" w:color="auto"/>
      </w:pBdr>
      <w:tabs>
        <w:tab w:val="right" w:pos="3600"/>
      </w:tabs>
      <w:spacing w:line="360" w:lineRule="atLeast"/>
    </w:pPr>
    <w:rPr>
      <w:sz w:val="22"/>
    </w:rPr>
  </w:style>
  <w:style w:type="paragraph" w:styleId="TOC5">
    <w:name w:val="toc 5"/>
    <w:basedOn w:val="Normal"/>
    <w:next w:val="Normal"/>
    <w:semiHidden/>
    <w:pPr>
      <w:pBdr>
        <w:bottom w:val="single" w:sz="6" w:space="3" w:color="auto"/>
        <w:between w:val="single" w:sz="6" w:space="3" w:color="auto"/>
      </w:pBdr>
      <w:tabs>
        <w:tab w:val="right" w:pos="3600"/>
      </w:tabs>
      <w:spacing w:line="360" w:lineRule="atLeast"/>
    </w:pPr>
    <w:rPr>
      <w:sz w:val="22"/>
    </w:rPr>
  </w:style>
  <w:style w:type="paragraph" w:styleId="TOC6">
    <w:name w:val="toc 6"/>
    <w:basedOn w:val="Normal"/>
    <w:next w:val="Normal"/>
    <w:semiHidden/>
    <w:pPr>
      <w:tabs>
        <w:tab w:val="right" w:leader="dot" w:pos="3600"/>
      </w:tabs>
      <w:ind w:left="800"/>
    </w:pPr>
  </w:style>
  <w:style w:type="paragraph" w:styleId="TOC7">
    <w:name w:val="toc 7"/>
    <w:basedOn w:val="Normal"/>
    <w:next w:val="Normal"/>
    <w:semiHidden/>
    <w:pPr>
      <w:tabs>
        <w:tab w:val="right" w:leader="dot" w:pos="3600"/>
      </w:tabs>
      <w:ind w:left="960"/>
    </w:pPr>
  </w:style>
  <w:style w:type="paragraph" w:styleId="TOC8">
    <w:name w:val="toc 8"/>
    <w:basedOn w:val="Normal"/>
    <w:next w:val="Normal"/>
    <w:semiHidden/>
    <w:pPr>
      <w:tabs>
        <w:tab w:val="right" w:leader="dot" w:pos="3600"/>
      </w:tabs>
      <w:ind w:left="1120"/>
    </w:pPr>
  </w:style>
  <w:style w:type="paragraph" w:styleId="TOC9">
    <w:name w:val="toc 9"/>
    <w:basedOn w:val="Normal"/>
    <w:next w:val="Normal"/>
    <w:semiHidden/>
    <w:pPr>
      <w:tabs>
        <w:tab w:val="right" w:leader="dot" w:pos="3600"/>
      </w:tabs>
      <w:ind w:left="1280"/>
    </w:pPr>
  </w:style>
  <w:style w:type="paragraph" w:customStyle="1" w:styleId="TOCBase">
    <w:name w:val="TOC Base"/>
    <w:basedOn w:val="TOC2"/>
  </w:style>
  <w:style w:type="paragraph" w:styleId="BalloonText">
    <w:name w:val="Balloon Text"/>
    <w:basedOn w:val="Normal"/>
    <w:link w:val="BalloonTextChar"/>
    <w:rsid w:val="00F8730F"/>
    <w:rPr>
      <w:rFonts w:ascii="Tahoma" w:hAnsi="Tahoma" w:cs="Tahoma"/>
      <w:sz w:val="16"/>
      <w:szCs w:val="16"/>
      <w:lang w:val="x-none" w:eastAsia="x-none" w:bidi="ar-SA"/>
    </w:rPr>
  </w:style>
  <w:style w:type="character" w:customStyle="1" w:styleId="Heading1Char">
    <w:name w:val="Heading 1 Char"/>
    <w:link w:val="Heading1"/>
    <w:rsid w:val="004265DB"/>
    <w:rPr>
      <w:rFonts w:ascii="Arial Black" w:hAnsi="Arial Black"/>
      <w:color w:val="808080"/>
      <w:spacing w:val="-25"/>
      <w:kern w:val="28"/>
      <w:sz w:val="32"/>
      <w:lang w:val="en-US" w:eastAsia="en-US" w:bidi="ar-SA"/>
    </w:rPr>
  </w:style>
  <w:style w:type="character" w:customStyle="1" w:styleId="BodyTextChar">
    <w:name w:val="Body Text Char"/>
    <w:link w:val="BodyText"/>
    <w:rsid w:val="004265DB"/>
    <w:rPr>
      <w:rFonts w:ascii="Garamond" w:hAnsi="Garamond"/>
      <w:spacing w:val="-5"/>
      <w:sz w:val="24"/>
      <w:lang w:val="en-US" w:eastAsia="en-US" w:bidi="ar-SA"/>
    </w:rPr>
  </w:style>
  <w:style w:type="character" w:styleId="Hyperlink">
    <w:name w:val="Hyperlink"/>
    <w:rsid w:val="004265DB"/>
    <w:rPr>
      <w:color w:val="0000FF"/>
      <w:u w:val="single"/>
    </w:rPr>
  </w:style>
  <w:style w:type="table" w:styleId="TableGrid">
    <w:name w:val="Table Grid"/>
    <w:basedOn w:val="TableNormal"/>
    <w:uiPriority w:val="39"/>
    <w:rsid w:val="00DF7E87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link w:val="BalloonText"/>
    <w:rsid w:val="00DF7E87"/>
    <w:rPr>
      <w:rFonts w:ascii="Tahoma" w:hAnsi="Tahoma" w:cs="Tahoma"/>
      <w:sz w:val="16"/>
      <w:szCs w:val="16"/>
      <w:lang w:bidi="ar-SA"/>
    </w:rPr>
  </w:style>
  <w:style w:type="character" w:customStyle="1" w:styleId="HeaderChar">
    <w:name w:val="Header Char"/>
    <w:link w:val="Header"/>
    <w:uiPriority w:val="99"/>
    <w:rsid w:val="00DF7E87"/>
    <w:rPr>
      <w:rFonts w:ascii="Arial Black" w:hAnsi="Arial Black"/>
      <w:caps/>
      <w:spacing w:val="60"/>
      <w:sz w:val="14"/>
      <w:lang w:bidi="ar-SA"/>
    </w:rPr>
  </w:style>
  <w:style w:type="character" w:customStyle="1" w:styleId="FooterChar">
    <w:name w:val="Footer Char"/>
    <w:link w:val="Footer"/>
    <w:uiPriority w:val="99"/>
    <w:rsid w:val="00DF7E87"/>
    <w:rPr>
      <w:rFonts w:ascii="Arial Black" w:hAnsi="Arial Black"/>
      <w:sz w:val="16"/>
      <w:lang w:bidi="ar-SA"/>
    </w:rPr>
  </w:style>
  <w:style w:type="paragraph" w:customStyle="1" w:styleId="ListParagraph1">
    <w:name w:val="List Paragraph1"/>
    <w:basedOn w:val="Normal"/>
    <w:qFormat/>
    <w:rsid w:val="00DF7E87"/>
    <w:pPr>
      <w:spacing w:after="200" w:line="276" w:lineRule="auto"/>
      <w:ind w:left="720"/>
    </w:pPr>
    <w:rPr>
      <w:rFonts w:ascii="Calibri" w:hAnsi="Calibri"/>
      <w:sz w:val="22"/>
    </w:rPr>
  </w:style>
  <w:style w:type="paragraph" w:styleId="NormalWeb">
    <w:name w:val="Normal (Web)"/>
    <w:basedOn w:val="Normal"/>
    <w:uiPriority w:val="99"/>
    <w:unhideWhenUsed/>
    <w:rsid w:val="009D244E"/>
    <w:pPr>
      <w:spacing w:before="187" w:after="187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9D244E"/>
    <w:rPr>
      <w:b/>
      <w:bCs/>
    </w:rPr>
  </w:style>
  <w:style w:type="paragraph" w:styleId="ListParagraph">
    <w:name w:val="List Paragraph"/>
    <w:basedOn w:val="Normal"/>
    <w:uiPriority w:val="34"/>
    <w:qFormat/>
    <w:rsid w:val="00EC4F32"/>
    <w:pPr>
      <w:ind w:left="720"/>
      <w:contextualSpacing/>
    </w:pPr>
  </w:style>
  <w:style w:type="table" w:styleId="LightShading-Accent3">
    <w:name w:val="Light Shading Accent 3"/>
    <w:basedOn w:val="TableNormal"/>
    <w:uiPriority w:val="60"/>
    <w:rsid w:val="0057533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Default">
    <w:name w:val="Default"/>
    <w:rsid w:val="00FA7689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  <w:lang w:eastAsia="en-US"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73D"/>
    <w:pPr>
      <w:tabs>
        <w:tab w:val="clear" w:pos="187"/>
      </w:tabs>
      <w:spacing w:after="0" w:line="240" w:lineRule="auto"/>
      <w:ind w:left="0" w:firstLine="0"/>
    </w:pPr>
    <w:rPr>
      <w:b/>
      <w:bCs/>
      <w:szCs w:val="25"/>
    </w:rPr>
  </w:style>
  <w:style w:type="character" w:customStyle="1" w:styleId="CommentTextChar">
    <w:name w:val="Comment Text Char"/>
    <w:link w:val="CommentText"/>
    <w:semiHidden/>
    <w:rsid w:val="003D773D"/>
    <w:rPr>
      <w:rFonts w:ascii="Garamond" w:hAnsi="Garamond" w:cs="Angsana New"/>
      <w:sz w:val="16"/>
      <w:szCs w:val="28"/>
    </w:rPr>
  </w:style>
  <w:style w:type="character" w:customStyle="1" w:styleId="CommentSubjectChar">
    <w:name w:val="Comment Subject Char"/>
    <w:link w:val="CommentSubject"/>
    <w:uiPriority w:val="99"/>
    <w:semiHidden/>
    <w:rsid w:val="003D773D"/>
    <w:rPr>
      <w:rFonts w:ascii="Garamond" w:hAnsi="Garamond" w:cs="Angsana New"/>
      <w:b/>
      <w:bCs/>
      <w:sz w:val="16"/>
      <w:szCs w:val="2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E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E0836"/>
    <w:rPr>
      <w:rFonts w:ascii="Angsana New" w:hAnsi="Angsana New" w:cs="Angsana New"/>
      <w:sz w:val="28"/>
      <w:szCs w:val="28"/>
      <w:lang w:eastAsia="en-US" w:bidi="th-TH"/>
    </w:rPr>
  </w:style>
  <w:style w:type="character" w:customStyle="1" w:styleId="y2iqfc">
    <w:name w:val="y2iqfc"/>
    <w:basedOn w:val="DefaultParagraphFont"/>
    <w:rsid w:val="005D0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Manual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720B3-F658-4691-99A5-A4667DA55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Manual(2)</Template>
  <TotalTime>8</TotalTime>
  <Pages>8</Pages>
  <Words>2303</Words>
  <Characters>13128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muph</dc:creator>
  <cp:keywords/>
  <cp:lastModifiedBy>Admin</cp:lastModifiedBy>
  <cp:revision>3</cp:revision>
  <cp:lastPrinted>2025-09-18T03:46:00Z</cp:lastPrinted>
  <dcterms:created xsi:type="dcterms:W3CDTF">2025-09-18T05:53:00Z</dcterms:created>
  <dcterms:modified xsi:type="dcterms:W3CDTF">2025-09-18T06:00:00Z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TC062071261033</vt:lpwstr>
  </property>
  <property fmtid="{D5CDD505-2E9C-101B-9397-08002B2CF9AE}" pid="3" name="GrammarlyDocumentId">
    <vt:lpwstr>8aefbcb898ec9f073bbaaf0fbc72b9f097264576a0664dab7ac00a56a5b99e5c</vt:lpwstr>
  </property>
</Properties>
</file>